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E7CBBE" w14:textId="77777777" w:rsidR="000819FE" w:rsidRDefault="000819FE" w:rsidP="000819FE">
      <w:pPr>
        <w:ind w:left="0"/>
        <w:rPr>
          <w:rFonts w:ascii="Avenir Next" w:hAnsi="Avenir Next"/>
          <w:sz w:val="18"/>
          <w:szCs w:val="18"/>
          <w:u w:val="single"/>
        </w:rPr>
      </w:pPr>
    </w:p>
    <w:p w14:paraId="6580130F" w14:textId="77777777" w:rsidR="000819FE" w:rsidRPr="000819FE" w:rsidRDefault="000819FE" w:rsidP="000819FE">
      <w:pPr>
        <w:ind w:left="0"/>
        <w:rPr>
          <w:rFonts w:ascii="Avenir Next" w:hAnsi="Avenir Next"/>
          <w:sz w:val="18"/>
          <w:szCs w:val="18"/>
        </w:rPr>
      </w:pPr>
      <w:r w:rsidRPr="000819FE">
        <w:rPr>
          <w:rFonts w:ascii="Avenir Next" w:hAnsi="Avenir Next"/>
          <w:sz w:val="18"/>
          <w:szCs w:val="18"/>
        </w:rPr>
        <w:t xml:space="preserve">Theoretical </w:t>
      </w:r>
      <w:r>
        <w:rPr>
          <w:rFonts w:ascii="Avenir Next" w:hAnsi="Avenir Next"/>
          <w:sz w:val="18"/>
          <w:szCs w:val="18"/>
        </w:rPr>
        <w:t>catch-pit</w:t>
      </w:r>
      <w:r w:rsidRPr="000819FE">
        <w:rPr>
          <w:rFonts w:ascii="Avenir Next" w:hAnsi="Avenir Next"/>
          <w:sz w:val="18"/>
          <w:szCs w:val="18"/>
        </w:rPr>
        <w:t xml:space="preserve"> loading calculations can be provided on request</w:t>
      </w:r>
      <w:r>
        <w:rPr>
          <w:rFonts w:ascii="Avenir Next" w:hAnsi="Avenir Next"/>
          <w:sz w:val="18"/>
          <w:szCs w:val="18"/>
        </w:rPr>
        <w:t xml:space="preserve">; </w:t>
      </w:r>
      <w:r w:rsidRPr="000819FE">
        <w:rPr>
          <w:rFonts w:ascii="Avenir Next" w:hAnsi="Avenir Next"/>
          <w:sz w:val="18"/>
          <w:szCs w:val="18"/>
        </w:rPr>
        <w:t xml:space="preserve">these are intended only as guidance to facilitate the confirmation of the suitability of a particular </w:t>
      </w:r>
      <w:r>
        <w:rPr>
          <w:rFonts w:ascii="Avenir Next" w:hAnsi="Avenir Next"/>
          <w:sz w:val="18"/>
          <w:szCs w:val="18"/>
        </w:rPr>
        <w:t>catch-pit</w:t>
      </w:r>
      <w:r w:rsidRPr="000819FE">
        <w:rPr>
          <w:rFonts w:ascii="Avenir Next" w:hAnsi="Avenir Next"/>
          <w:sz w:val="18"/>
          <w:szCs w:val="18"/>
        </w:rPr>
        <w:t xml:space="preserve"> type in the application expressed. </w:t>
      </w:r>
    </w:p>
    <w:p w14:paraId="7D681AE2" w14:textId="77777777" w:rsidR="000819FE" w:rsidRPr="000819FE" w:rsidRDefault="000819FE" w:rsidP="000819FE">
      <w:pPr>
        <w:rPr>
          <w:rFonts w:ascii="Avenir Next" w:hAnsi="Avenir Next"/>
          <w:sz w:val="18"/>
          <w:szCs w:val="18"/>
        </w:rPr>
      </w:pPr>
    </w:p>
    <w:p w14:paraId="1DDC5AA5" w14:textId="77777777" w:rsidR="000819FE" w:rsidRDefault="000819FE" w:rsidP="000819FE">
      <w:pPr>
        <w:ind w:left="0"/>
        <w:rPr>
          <w:rFonts w:ascii="Avenir Next" w:hAnsi="Avenir Next"/>
          <w:sz w:val="18"/>
          <w:szCs w:val="18"/>
        </w:rPr>
      </w:pPr>
      <w:r w:rsidRPr="000819FE">
        <w:rPr>
          <w:rFonts w:ascii="Avenir Next" w:hAnsi="Avenir Next"/>
          <w:sz w:val="18"/>
          <w:szCs w:val="18"/>
        </w:rPr>
        <w:t>As AQUA Fabrications Ltd has no control over the design, installation and application of the stated product, we would remind you that it remains the responsibility of the designer/ installation contractor to ensure that</w:t>
      </w:r>
      <w:r>
        <w:rPr>
          <w:rFonts w:ascii="Avenir Next" w:hAnsi="Avenir Next"/>
          <w:sz w:val="18"/>
          <w:szCs w:val="18"/>
        </w:rPr>
        <w:t xml:space="preserve"> </w:t>
      </w:r>
      <w:r w:rsidRPr="000819FE">
        <w:rPr>
          <w:rFonts w:ascii="Avenir Next" w:hAnsi="Avenir Next"/>
          <w:sz w:val="18"/>
          <w:szCs w:val="18"/>
        </w:rPr>
        <w:t>products specified are suitable for a given application</w:t>
      </w:r>
      <w:r>
        <w:rPr>
          <w:rFonts w:ascii="Avenir Next" w:hAnsi="Avenir Next"/>
          <w:sz w:val="18"/>
          <w:szCs w:val="18"/>
        </w:rPr>
        <w:t xml:space="preserve"> and installed in accordance with stated requirements.</w:t>
      </w:r>
    </w:p>
    <w:p w14:paraId="298E403D" w14:textId="77777777" w:rsidR="002D375D" w:rsidRDefault="002D375D" w:rsidP="000819FE">
      <w:pPr>
        <w:ind w:left="0"/>
        <w:rPr>
          <w:rFonts w:ascii="Avenir Next" w:hAnsi="Avenir Next"/>
          <w:sz w:val="18"/>
          <w:szCs w:val="18"/>
        </w:rPr>
      </w:pPr>
    </w:p>
    <w:p w14:paraId="514324E6" w14:textId="77777777" w:rsidR="002D375D" w:rsidRDefault="002D375D" w:rsidP="000819FE">
      <w:pPr>
        <w:ind w:left="0"/>
        <w:rPr>
          <w:rFonts w:ascii="Avenir Next" w:hAnsi="Avenir Next"/>
          <w:sz w:val="18"/>
          <w:szCs w:val="18"/>
        </w:rPr>
      </w:pPr>
      <w:r>
        <w:rPr>
          <w:rFonts w:ascii="Avenir Next" w:hAnsi="Avenir Next"/>
          <w:sz w:val="18"/>
          <w:szCs w:val="18"/>
        </w:rPr>
        <w:t xml:space="preserve">Once complete please email this form to </w:t>
      </w:r>
      <w:hyperlink r:id="rId10" w:history="1">
        <w:r w:rsidRPr="002B24AB">
          <w:rPr>
            <w:rStyle w:val="Hyperlink"/>
            <w:rFonts w:ascii="Avenir Next" w:hAnsi="Avenir Next"/>
            <w:sz w:val="18"/>
            <w:szCs w:val="18"/>
          </w:rPr>
          <w:t>sales@aquafab.co.uk</w:t>
        </w:r>
      </w:hyperlink>
      <w:r>
        <w:rPr>
          <w:rFonts w:ascii="Avenir Next" w:hAnsi="Avenir Next"/>
          <w:sz w:val="18"/>
          <w:szCs w:val="18"/>
        </w:rPr>
        <w:t xml:space="preserve"> or your AQUA contact. On receipt we will endeavor to have completed checks sent to you within three working days. </w:t>
      </w:r>
    </w:p>
    <w:p w14:paraId="17EB6300" w14:textId="77777777" w:rsidR="000819FE" w:rsidRDefault="000819FE" w:rsidP="000819FE">
      <w:pPr>
        <w:ind w:left="0"/>
        <w:rPr>
          <w:rFonts w:ascii="Avenir Next" w:hAnsi="Avenir Next"/>
          <w:sz w:val="18"/>
          <w:szCs w:val="18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E84588" w14:paraId="19B21816" w14:textId="77777777" w:rsidTr="00086A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3C41A981" w14:textId="77777777" w:rsidR="00E84588" w:rsidRDefault="00E84588" w:rsidP="00086AA7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Project Name:</w:t>
            </w:r>
          </w:p>
        </w:tc>
        <w:tc>
          <w:tcPr>
            <w:tcW w:w="7461" w:type="dxa"/>
            <w:shd w:val="clear" w:color="auto" w:fill="156082"/>
            <w:vAlign w:val="center"/>
          </w:tcPr>
          <w:p w14:paraId="3E107DAD" w14:textId="77777777" w:rsidR="00E84588" w:rsidRPr="0085493C" w:rsidRDefault="003B4C6D" w:rsidP="00086AA7">
            <w:pPr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" w:hAnsi="Avenir Next"/>
                <w:b w:val="0"/>
                <w:bCs w:val="0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rFonts w:ascii="Avenir Next" w:hAnsi="Avenir Next"/>
                <w:b w:val="0"/>
                <w:bCs w:val="0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6052CD58" w14:textId="77777777" w:rsidR="00E84588" w:rsidRDefault="00E84588" w:rsidP="000819FE">
      <w:pPr>
        <w:ind w:left="0"/>
        <w:rPr>
          <w:rFonts w:ascii="Avenir Next" w:hAnsi="Avenir Next"/>
          <w:sz w:val="18"/>
          <w:szCs w:val="18"/>
        </w:rPr>
      </w:pPr>
    </w:p>
    <w:p w14:paraId="639CA280" w14:textId="77777777" w:rsidR="000819FE" w:rsidRPr="00C20450" w:rsidRDefault="000819FE" w:rsidP="000819FE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 w:rsidRPr="00C20450">
        <w:rPr>
          <w:rFonts w:ascii="Avenir Next" w:hAnsi="Avenir Next"/>
          <w:b/>
          <w:bCs/>
          <w:sz w:val="18"/>
          <w:szCs w:val="18"/>
          <w:u w:val="single"/>
        </w:rPr>
        <w:t>Chamber Information</w:t>
      </w:r>
      <w:r w:rsidR="0065759D" w:rsidRPr="00C20450">
        <w:rPr>
          <w:rFonts w:ascii="Avenir Next" w:hAnsi="Avenir Next"/>
          <w:b/>
          <w:bCs/>
          <w:sz w:val="18"/>
          <w:szCs w:val="18"/>
          <w:u w:val="single"/>
        </w:rPr>
        <w:t xml:space="preserve"> – Circular HDPE Chambers</w:t>
      </w:r>
    </w:p>
    <w:p w14:paraId="0B12FA2B" w14:textId="77777777" w:rsidR="000819FE" w:rsidRDefault="000819FE" w:rsidP="000819FE">
      <w:pPr>
        <w:ind w:left="0"/>
        <w:rPr>
          <w:rFonts w:ascii="Avenir Next" w:hAnsi="Avenir Next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485"/>
        <w:gridCol w:w="2185"/>
        <w:gridCol w:w="1796"/>
      </w:tblGrid>
      <w:tr w:rsidR="00E84588" w14:paraId="477EE9B0" w14:textId="77777777" w:rsidTr="00E84672">
        <w:trPr>
          <w:trHeight w:val="283"/>
        </w:trPr>
        <w:tc>
          <w:tcPr>
            <w:tcW w:w="1560" w:type="dxa"/>
            <w:vAlign w:val="center"/>
          </w:tcPr>
          <w:p w14:paraId="72140C26" w14:textId="77777777" w:rsidR="00E84588" w:rsidRPr="001D15D6" w:rsidRDefault="00E84588" w:rsidP="0065759D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1D15D6">
              <w:rPr>
                <w:rFonts w:ascii="Avenir Next" w:hAnsi="Avenir Next"/>
                <w:b/>
                <w:bCs/>
                <w:sz w:val="18"/>
                <w:szCs w:val="18"/>
              </w:rPr>
              <w:t>Catch-pit Type</w:t>
            </w:r>
            <w:r w:rsidR="001D15D6" w:rsidRPr="001D15D6">
              <w:rPr>
                <w:rFonts w:ascii="Avenir Next" w:hAnsi="Avenir Nex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485" w:type="dxa"/>
            <w:shd w:val="clear" w:color="auto" w:fill="156082"/>
            <w:vAlign w:val="center"/>
          </w:tcPr>
          <w:p w14:paraId="0623076B" w14:textId="77777777" w:rsidR="00E84588" w:rsidRDefault="0065759D" w:rsidP="0065759D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SE_Chamber_Type"/>
                  <w:enabled/>
                  <w:calcOnExit w:val="0"/>
                  <w:ddList>
                    <w:listEntry w:val="&lt;&lt;Select Catch-pit Type&gt;&gt;"/>
                    <w:listEntry w:val="SE40 - 400mm ID Circular HDPE"/>
                    <w:listEntry w:val="SE45 - 450mm ID Circular HDPE"/>
                    <w:listEntry w:val="SE50 - 500mm ID Circular HDPE"/>
                    <w:listEntry w:val="SE60 - 600mm ID Circular HDPE"/>
                    <w:listEntry w:val="SE80 - 750mm ID Circular HDPE"/>
                    <w:listEntry w:val="SE100 - 900mm ID Circular HDPE"/>
                    <w:listEntry w:val="SE1050 - 1,050mm ID Circular HDPE"/>
                    <w:listEntry w:val="SE1200 - 1,200mm ID Circular HDPE"/>
                    <w:listEntry w:val="SE1350 - 1,350mm ID Circular HDPE"/>
                    <w:listEntry w:val="SE1500 - 1,500mm ID Circular HDPE"/>
                    <w:listEntry w:val="SE1650 - 1,650mm ID Circular HDPE"/>
                    <w:listEntry w:val="SE1800 - 1,800mm ID Circular HDPE"/>
                    <w:listEntry w:val="SE2000 - 2,000mm ID Circular HDPE"/>
                    <w:listEntry w:val="SE2100 - 2,100mm ID Circular HDPE"/>
                    <w:listEntry w:val="SE2200 - 2,200mm ID Circular HDPE"/>
                    <w:listEntry w:val="SE2400 - 2,400mm ID Circular HDPE"/>
                    <w:listEntry w:val="SE2500 - 2,500mm ID Circular HDPE"/>
                    <w:listEntry w:val="SE2600 - 2,600mm ID Circular HDPE"/>
                    <w:listEntry w:val="SE2800 - 2,800mm ID Circular HDPE"/>
                    <w:listEntry w:val="SE3000 - 3,000mm ID Circular HDPE"/>
                  </w:ddList>
                </w:ffData>
              </w:fldChar>
            </w:r>
            <w:bookmarkStart w:id="1" w:name="SE_Chamber_Type"/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185" w:type="dxa"/>
            <w:vAlign w:val="center"/>
          </w:tcPr>
          <w:p w14:paraId="08E03FDC" w14:textId="77777777" w:rsidR="00E84588" w:rsidRPr="001D15D6" w:rsidRDefault="00E84588" w:rsidP="0065759D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1D15D6">
              <w:rPr>
                <w:rFonts w:ascii="Avenir Next" w:hAnsi="Avenir Next"/>
                <w:b/>
                <w:bCs/>
                <w:sz w:val="18"/>
                <w:szCs w:val="18"/>
              </w:rPr>
              <w:t>Catch-pit Depth</w:t>
            </w:r>
            <w:r w:rsidR="00DB5BEE">
              <w:rPr>
                <w:rFonts w:ascii="Avenir Next" w:hAnsi="Avenir Next"/>
                <w:b/>
                <w:bCs/>
                <w:sz w:val="18"/>
                <w:szCs w:val="18"/>
              </w:rPr>
              <w:t>, H</w:t>
            </w:r>
            <w:r w:rsidR="00DB5BEE" w:rsidRPr="00DB5BEE">
              <w:rPr>
                <w:rFonts w:ascii="Avenir Next" w:hAnsi="Avenir Next"/>
                <w:b/>
                <w:bCs/>
                <w:sz w:val="18"/>
                <w:szCs w:val="18"/>
                <w:vertAlign w:val="subscript"/>
              </w:rPr>
              <w:t>total</w:t>
            </w:r>
            <w:r w:rsidR="00DB5BEE">
              <w:rPr>
                <w:rFonts w:ascii="Avenir Next" w:hAnsi="Avenir Nex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796" w:type="dxa"/>
            <w:shd w:val="clear" w:color="auto" w:fill="156082"/>
            <w:vAlign w:val="center"/>
          </w:tcPr>
          <w:p w14:paraId="1DFE7FF0" w14:textId="77777777" w:rsidR="00E84588" w:rsidRPr="0085493C" w:rsidRDefault="003B4C6D" w:rsidP="0065759D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"/>
          </w:p>
        </w:tc>
      </w:tr>
      <w:tr w:rsidR="00E62674" w14:paraId="18EF3BD5" w14:textId="77777777" w:rsidTr="00E84672">
        <w:trPr>
          <w:trHeight w:val="76"/>
        </w:trPr>
        <w:tc>
          <w:tcPr>
            <w:tcW w:w="5045" w:type="dxa"/>
            <w:gridSpan w:val="2"/>
            <w:vAlign w:val="center"/>
          </w:tcPr>
          <w:p w14:paraId="6AD7D40F" w14:textId="77777777" w:rsidR="00E62674" w:rsidRPr="00E84672" w:rsidRDefault="00E62674" w:rsidP="0065759D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  <w:tc>
          <w:tcPr>
            <w:tcW w:w="3981" w:type="dxa"/>
            <w:gridSpan w:val="2"/>
            <w:vMerge w:val="restart"/>
            <w:vAlign w:val="center"/>
          </w:tcPr>
          <w:p w14:paraId="74EF3C75" w14:textId="77777777" w:rsidR="00E62674" w:rsidRDefault="00E62674" w:rsidP="003664A6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</w:p>
        </w:tc>
      </w:tr>
      <w:tr w:rsidR="0065759D" w14:paraId="1AA24B2B" w14:textId="77777777" w:rsidTr="00E84672">
        <w:trPr>
          <w:trHeight w:val="283"/>
        </w:trPr>
        <w:tc>
          <w:tcPr>
            <w:tcW w:w="1560" w:type="dxa"/>
            <w:vAlign w:val="center"/>
          </w:tcPr>
          <w:p w14:paraId="2CD72070" w14:textId="77777777" w:rsidR="0065759D" w:rsidRPr="001D15D6" w:rsidRDefault="0065759D" w:rsidP="0065759D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>
              <w:rPr>
                <w:rFonts w:ascii="Avenir Next" w:hAnsi="Avenir Next"/>
                <w:b/>
                <w:bCs/>
                <w:sz w:val="18"/>
                <w:szCs w:val="18"/>
              </w:rPr>
              <w:t>Lid Type:</w:t>
            </w:r>
          </w:p>
        </w:tc>
        <w:tc>
          <w:tcPr>
            <w:tcW w:w="3485" w:type="dxa"/>
            <w:shd w:val="clear" w:color="auto" w:fill="156082"/>
            <w:vAlign w:val="center"/>
          </w:tcPr>
          <w:p w14:paraId="54043C28" w14:textId="77777777" w:rsidR="0065759D" w:rsidRDefault="0075443F" w:rsidP="0065759D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SE_Lid_Type"/>
                  <w:enabled/>
                  <w:calcOnExit w:val="0"/>
                  <w:ddList>
                    <w:listEntry w:val="&lt;&lt;Select Lid Type&gt;&gt;"/>
                    <w:listEntry w:val="Solid Metal"/>
                    <w:listEntry w:val="Grated Metal"/>
                    <w:listEntry w:val="Solid GRP"/>
                    <w:listEntry w:val="Grated GRP"/>
                  </w:ddList>
                </w:ffData>
              </w:fldChar>
            </w:r>
            <w:bookmarkStart w:id="3" w:name="SE_Lid_Type"/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3981" w:type="dxa"/>
            <w:gridSpan w:val="2"/>
            <w:vMerge/>
          </w:tcPr>
          <w:p w14:paraId="4184B1B5" w14:textId="77777777" w:rsidR="0065759D" w:rsidRDefault="0065759D" w:rsidP="000819FE">
            <w:pPr>
              <w:ind w:left="0"/>
              <w:rPr>
                <w:rFonts w:ascii="Avenir Next" w:hAnsi="Avenir Next"/>
                <w:sz w:val="18"/>
                <w:szCs w:val="18"/>
              </w:rPr>
            </w:pPr>
          </w:p>
        </w:tc>
      </w:tr>
      <w:tr w:rsidR="00E62674" w14:paraId="3AF678F0" w14:textId="77777777" w:rsidTr="00E84672">
        <w:trPr>
          <w:trHeight w:val="164"/>
        </w:trPr>
        <w:tc>
          <w:tcPr>
            <w:tcW w:w="5045" w:type="dxa"/>
            <w:gridSpan w:val="2"/>
            <w:vAlign w:val="center"/>
          </w:tcPr>
          <w:p w14:paraId="5F2A5F00" w14:textId="77777777" w:rsidR="00E62674" w:rsidRPr="00E84672" w:rsidRDefault="00E62674" w:rsidP="0065759D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  <w:tc>
          <w:tcPr>
            <w:tcW w:w="3981" w:type="dxa"/>
            <w:gridSpan w:val="2"/>
            <w:vMerge/>
          </w:tcPr>
          <w:p w14:paraId="778B6D8C" w14:textId="77777777" w:rsidR="00E62674" w:rsidRPr="00E84672" w:rsidRDefault="00E62674" w:rsidP="000819FE">
            <w:pPr>
              <w:ind w:left="0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65759D" w14:paraId="27116463" w14:textId="77777777" w:rsidTr="00E84672">
        <w:trPr>
          <w:trHeight w:val="283"/>
        </w:trPr>
        <w:tc>
          <w:tcPr>
            <w:tcW w:w="1560" w:type="dxa"/>
            <w:vAlign w:val="center"/>
          </w:tcPr>
          <w:p w14:paraId="1C8A6A61" w14:textId="77777777" w:rsidR="0065759D" w:rsidRPr="0065759D" w:rsidRDefault="0065759D" w:rsidP="0065759D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65759D">
              <w:rPr>
                <w:rFonts w:ascii="Avenir Next" w:hAnsi="Avenir Next"/>
                <w:b/>
                <w:bCs/>
                <w:sz w:val="18"/>
                <w:szCs w:val="18"/>
              </w:rPr>
              <w:t>Base Type:</w:t>
            </w:r>
          </w:p>
        </w:tc>
        <w:tc>
          <w:tcPr>
            <w:tcW w:w="3485" w:type="dxa"/>
            <w:shd w:val="clear" w:color="auto" w:fill="156082"/>
            <w:vAlign w:val="center"/>
          </w:tcPr>
          <w:p w14:paraId="051FC0E4" w14:textId="77777777" w:rsidR="0065759D" w:rsidRDefault="0065759D" w:rsidP="0065759D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Base_Type"/>
                  <w:enabled/>
                  <w:calcOnExit w:val="0"/>
                  <w:ddList>
                    <w:listEntry w:val="&lt;&lt;Select Base Type&gt;&gt;"/>
                    <w:listEntry w:val="Standard Base"/>
                    <w:listEntry w:val="Anti-Float Base"/>
                    <w:listEntry w:val="NO base"/>
                  </w:ddList>
                </w:ffData>
              </w:fldChar>
            </w:r>
            <w:bookmarkStart w:id="4" w:name="Base_Type"/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85493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3981" w:type="dxa"/>
            <w:gridSpan w:val="2"/>
            <w:vMerge/>
          </w:tcPr>
          <w:p w14:paraId="2E37A067" w14:textId="77777777" w:rsidR="0065759D" w:rsidRDefault="0065759D" w:rsidP="000819FE">
            <w:pPr>
              <w:ind w:left="0"/>
              <w:rPr>
                <w:rFonts w:ascii="Avenir Next" w:hAnsi="Avenir Next"/>
                <w:sz w:val="18"/>
                <w:szCs w:val="18"/>
              </w:rPr>
            </w:pPr>
          </w:p>
        </w:tc>
      </w:tr>
    </w:tbl>
    <w:p w14:paraId="6145030E" w14:textId="77777777" w:rsidR="000819FE" w:rsidRDefault="000819FE" w:rsidP="000819FE">
      <w:pPr>
        <w:ind w:left="0"/>
        <w:rPr>
          <w:rFonts w:ascii="Avenir Next" w:hAnsi="Avenir Next"/>
          <w:sz w:val="18"/>
          <w:szCs w:val="18"/>
        </w:rPr>
      </w:pPr>
    </w:p>
    <w:p w14:paraId="2F9308CD" w14:textId="77777777" w:rsidR="00E84588" w:rsidRPr="00C20450" w:rsidRDefault="0075443F" w:rsidP="000819FE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 w:rsidRPr="00C20450">
        <w:rPr>
          <w:rFonts w:ascii="Avenir Next" w:hAnsi="Avenir Next"/>
          <w:b/>
          <w:bCs/>
          <w:sz w:val="18"/>
          <w:szCs w:val="18"/>
          <w:u w:val="single"/>
        </w:rPr>
        <w:t>Chamber Information – Hybrid Catch-pits</w:t>
      </w:r>
    </w:p>
    <w:p w14:paraId="36C57CB6" w14:textId="77777777" w:rsidR="0075443F" w:rsidRDefault="0075443F" w:rsidP="000819FE">
      <w:pPr>
        <w:ind w:left="0"/>
        <w:rPr>
          <w:rFonts w:ascii="Avenir Next" w:hAnsi="Avenir Next"/>
          <w:sz w:val="18"/>
          <w:szCs w:val="18"/>
        </w:rPr>
      </w:pPr>
    </w:p>
    <w:tbl>
      <w:tblPr>
        <w:tblStyle w:val="TableGrid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7"/>
        <w:gridCol w:w="2745"/>
        <w:gridCol w:w="148"/>
        <w:gridCol w:w="2283"/>
        <w:gridCol w:w="148"/>
        <w:gridCol w:w="2218"/>
      </w:tblGrid>
      <w:tr w:rsidR="0075443F" w:rsidRPr="00E84672" w14:paraId="17294E13" w14:textId="77777777" w:rsidTr="00E84672">
        <w:trPr>
          <w:trHeight w:val="283"/>
        </w:trPr>
        <w:tc>
          <w:tcPr>
            <w:tcW w:w="1553" w:type="dxa"/>
            <w:vAlign w:val="center"/>
          </w:tcPr>
          <w:p w14:paraId="514E1C98" w14:textId="77777777" w:rsidR="0075443F" w:rsidRPr="00E84672" w:rsidRDefault="0075443F" w:rsidP="003664A6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 w:rsidRPr="00E84672">
              <w:rPr>
                <w:rFonts w:ascii="Avenir Next" w:hAnsi="Avenir Next"/>
                <w:b/>
                <w:bCs/>
                <w:sz w:val="18"/>
                <w:szCs w:val="18"/>
              </w:rPr>
              <w:t>Catch-pit Type:</w:t>
            </w:r>
          </w:p>
        </w:tc>
        <w:tc>
          <w:tcPr>
            <w:tcW w:w="2752" w:type="dxa"/>
            <w:gridSpan w:val="2"/>
            <w:shd w:val="clear" w:color="auto" w:fill="156082"/>
            <w:vAlign w:val="center"/>
          </w:tcPr>
          <w:p w14:paraId="3CABE230" w14:textId="77777777" w:rsidR="0075443F" w:rsidRPr="00E84672" w:rsidRDefault="0075443F" w:rsidP="003664A6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Hybrid_Chamber_Type"/>
                  <w:enabled/>
                  <w:calcOnExit w:val="0"/>
                  <w:ddList>
                    <w:listEntry w:val="&lt;&lt;Select Catch-pit Type&gt;&gt;"/>
                    <w:listEntry w:val="S60 - 600mm ID Hybrid"/>
                    <w:listEntry w:val="S80 - 750mm ID Hybrid"/>
                    <w:listEntry w:val="S100 - 900mm ID Hybrid"/>
                    <w:listEntry w:val="SHC60 - 458mm ID Heavy Duty Hybrid"/>
                    <w:listEntry w:val="SHC65 - 515mm ID Heavy Duty Hybrid"/>
                    <w:listEntry w:val="SHC70 - 581mm ID Heavy Duty Hybrid"/>
                    <w:listEntry w:val="SHC80 - 655mm ID Heavy Duty Hybrid"/>
                    <w:listEntry w:val="SHC90 - 736mm OD Heavy Duty Hybrid"/>
                  </w:ddList>
                </w:ffData>
              </w:fldChar>
            </w:r>
            <w:bookmarkStart w:id="5" w:name="Hybrid_Chamber_Type"/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431" w:type="dxa"/>
            <w:gridSpan w:val="2"/>
          </w:tcPr>
          <w:p w14:paraId="291125A7" w14:textId="77777777" w:rsidR="0075443F" w:rsidRPr="00E84672" w:rsidRDefault="0075443F" w:rsidP="00D77D05">
            <w:pPr>
              <w:ind w:left="0"/>
              <w:jc w:val="right"/>
              <w:rPr>
                <w:rFonts w:ascii="Avenir Next" w:hAnsi="Avenir Next"/>
                <w:sz w:val="18"/>
                <w:szCs w:val="18"/>
              </w:rPr>
            </w:pPr>
            <w:r w:rsidRPr="00E84672">
              <w:rPr>
                <w:rFonts w:ascii="Avenir Next" w:hAnsi="Avenir Next"/>
                <w:b/>
                <w:bCs/>
                <w:sz w:val="18"/>
                <w:szCs w:val="18"/>
              </w:rPr>
              <w:t>Catch-pit Depth</w:t>
            </w:r>
            <w:r w:rsidR="00DB5BEE" w:rsidRPr="00E84672">
              <w:rPr>
                <w:rFonts w:ascii="Avenir Next" w:hAnsi="Avenir Next"/>
                <w:b/>
                <w:bCs/>
                <w:sz w:val="18"/>
                <w:szCs w:val="18"/>
              </w:rPr>
              <w:t>, H</w:t>
            </w:r>
            <w:r w:rsidR="00DB5BEE" w:rsidRPr="00E84672">
              <w:rPr>
                <w:rFonts w:ascii="Avenir Next" w:hAnsi="Avenir Next"/>
                <w:b/>
                <w:bCs/>
                <w:sz w:val="18"/>
                <w:szCs w:val="18"/>
                <w:vertAlign w:val="subscript"/>
              </w:rPr>
              <w:t>total</w:t>
            </w:r>
            <w:r w:rsidR="00DB5BEE" w:rsidRPr="00E84672">
              <w:rPr>
                <w:rFonts w:ascii="Avenir Next" w:hAnsi="Avenir Nex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366" w:type="dxa"/>
            <w:gridSpan w:val="2"/>
            <w:shd w:val="clear" w:color="auto" w:fill="156082"/>
            <w:vAlign w:val="center"/>
          </w:tcPr>
          <w:p w14:paraId="11DE45D2" w14:textId="77777777" w:rsidR="0075443F" w:rsidRPr="00E84672" w:rsidRDefault="003B4C6D" w:rsidP="003664A6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6"/>
          </w:p>
        </w:tc>
      </w:tr>
      <w:tr w:rsidR="00E62674" w:rsidRPr="00E84672" w14:paraId="22D78382" w14:textId="77777777" w:rsidTr="00E84672">
        <w:trPr>
          <w:trHeight w:val="113"/>
        </w:trPr>
        <w:tc>
          <w:tcPr>
            <w:tcW w:w="9102" w:type="dxa"/>
            <w:gridSpan w:val="7"/>
            <w:vAlign w:val="center"/>
          </w:tcPr>
          <w:p w14:paraId="26A4FF01" w14:textId="77777777" w:rsidR="00E62674" w:rsidRPr="005A39DF" w:rsidRDefault="00E62674" w:rsidP="00D77D05">
            <w:pPr>
              <w:ind w:left="0"/>
              <w:jc w:val="right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75443F" w:rsidRPr="00E84672" w14:paraId="7B3A8EAA" w14:textId="77777777" w:rsidTr="00E84672">
        <w:trPr>
          <w:trHeight w:val="283"/>
        </w:trPr>
        <w:tc>
          <w:tcPr>
            <w:tcW w:w="1560" w:type="dxa"/>
            <w:gridSpan w:val="2"/>
            <w:vAlign w:val="center"/>
          </w:tcPr>
          <w:p w14:paraId="40DCEA45" w14:textId="77777777" w:rsidR="0075443F" w:rsidRPr="00E84672" w:rsidRDefault="0075443F" w:rsidP="003664A6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 w:rsidRPr="00E84672">
              <w:rPr>
                <w:rFonts w:ascii="Avenir Next" w:hAnsi="Avenir Next"/>
                <w:b/>
                <w:bCs/>
                <w:sz w:val="18"/>
                <w:szCs w:val="18"/>
              </w:rPr>
              <w:t>Lid Type:</w:t>
            </w:r>
          </w:p>
        </w:tc>
        <w:tc>
          <w:tcPr>
            <w:tcW w:w="2893" w:type="dxa"/>
            <w:gridSpan w:val="2"/>
            <w:shd w:val="clear" w:color="auto" w:fill="156082"/>
            <w:vAlign w:val="center"/>
          </w:tcPr>
          <w:p w14:paraId="76141CF3" w14:textId="77777777" w:rsidR="0075443F" w:rsidRPr="00E84672" w:rsidRDefault="003664A6" w:rsidP="003664A6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Hybrid_Lid_Type"/>
                  <w:enabled/>
                  <w:calcOnExit w:val="0"/>
                  <w:ddList>
                    <w:listEntry w:val="&lt;&lt;Select Lid Type&gt;&gt;"/>
                    <w:listEntry w:val="25mm thk. Grated GRP"/>
                    <w:listEntry w:val="38mm thk. Grated GRP"/>
                    <w:listEntry w:val="50mm thk. Grated GRP"/>
                    <w:listEntry w:val="28mm thk. Solid GRP"/>
                    <w:listEntry w:val="41mm thk. Solid GRP"/>
                    <w:listEntry w:val="53mm thk. Solid GRP"/>
                  </w:ddList>
                </w:ffData>
              </w:fldChar>
            </w:r>
            <w:bookmarkStart w:id="7" w:name="Hybrid_Lid_Type"/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431" w:type="dxa"/>
            <w:gridSpan w:val="2"/>
          </w:tcPr>
          <w:p w14:paraId="7CA785D8" w14:textId="77777777" w:rsidR="0075443F" w:rsidRPr="00E84672" w:rsidRDefault="00DB5BEE" w:rsidP="00D77D05">
            <w:pPr>
              <w:ind w:left="0"/>
              <w:jc w:val="right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E84672">
              <w:rPr>
                <w:rFonts w:ascii="Avenir Next" w:hAnsi="Avenir Next"/>
                <w:b/>
                <w:bCs/>
                <w:sz w:val="18"/>
                <w:szCs w:val="18"/>
              </w:rPr>
              <w:t>No. of Raising Frames:</w:t>
            </w:r>
          </w:p>
        </w:tc>
        <w:tc>
          <w:tcPr>
            <w:tcW w:w="2218" w:type="dxa"/>
            <w:shd w:val="clear" w:color="auto" w:fill="156082"/>
            <w:vAlign w:val="center"/>
          </w:tcPr>
          <w:p w14:paraId="41C69B24" w14:textId="77777777" w:rsidR="0075443F" w:rsidRPr="00E84672" w:rsidRDefault="003B4C6D" w:rsidP="003664A6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8"/>
          </w:p>
        </w:tc>
      </w:tr>
      <w:tr w:rsidR="00E62674" w:rsidRPr="00E84672" w14:paraId="19A99C4B" w14:textId="77777777" w:rsidTr="00E84672">
        <w:trPr>
          <w:trHeight w:val="91"/>
        </w:trPr>
        <w:tc>
          <w:tcPr>
            <w:tcW w:w="9102" w:type="dxa"/>
            <w:gridSpan w:val="7"/>
            <w:vAlign w:val="center"/>
          </w:tcPr>
          <w:p w14:paraId="108000C1" w14:textId="77777777" w:rsidR="00E62674" w:rsidRPr="005A39DF" w:rsidRDefault="00E62674" w:rsidP="00D77D05">
            <w:pPr>
              <w:ind w:left="0"/>
              <w:jc w:val="right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75443F" w:rsidRPr="00E84672" w14:paraId="0EA617EB" w14:textId="77777777" w:rsidTr="00E84672">
        <w:trPr>
          <w:trHeight w:val="283"/>
        </w:trPr>
        <w:tc>
          <w:tcPr>
            <w:tcW w:w="1560" w:type="dxa"/>
            <w:gridSpan w:val="2"/>
            <w:vAlign w:val="center"/>
          </w:tcPr>
          <w:p w14:paraId="1ADDBB38" w14:textId="77777777" w:rsidR="0075443F" w:rsidRPr="00E84672" w:rsidRDefault="0075443F" w:rsidP="003664A6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 w:rsidRPr="00E84672">
              <w:rPr>
                <w:rFonts w:ascii="Avenir Next" w:hAnsi="Avenir Next"/>
                <w:b/>
                <w:bCs/>
                <w:sz w:val="18"/>
                <w:szCs w:val="18"/>
              </w:rPr>
              <w:t>Base Type:</w:t>
            </w:r>
          </w:p>
        </w:tc>
        <w:tc>
          <w:tcPr>
            <w:tcW w:w="2893" w:type="dxa"/>
            <w:gridSpan w:val="2"/>
            <w:shd w:val="clear" w:color="auto" w:fill="156082"/>
            <w:vAlign w:val="center"/>
          </w:tcPr>
          <w:p w14:paraId="4764223E" w14:textId="77777777" w:rsidR="0075443F" w:rsidRPr="00E84672" w:rsidRDefault="00DB5BEE" w:rsidP="003664A6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Base_Type"/>
                  <w:enabled/>
                  <w:calcOnExit w:val="0"/>
                  <w:ddList>
                    <w:listEntry w:val="&lt;&lt;Select Base Type&gt;&gt;"/>
                    <w:listEntry w:val="Standard Base"/>
                    <w:listEntry w:val="Anti-Float Base"/>
                    <w:listEntry w:val="NO base"/>
                  </w:ddList>
                </w:ffData>
              </w:fldChar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</w:p>
        </w:tc>
        <w:tc>
          <w:tcPr>
            <w:tcW w:w="2431" w:type="dxa"/>
            <w:gridSpan w:val="2"/>
          </w:tcPr>
          <w:p w14:paraId="678288A0" w14:textId="77777777" w:rsidR="0075443F" w:rsidRPr="00E84672" w:rsidRDefault="00DB5BEE" w:rsidP="00D77D05">
            <w:pPr>
              <w:ind w:left="0"/>
              <w:jc w:val="right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E84672">
              <w:rPr>
                <w:rFonts w:ascii="Avenir Next" w:hAnsi="Avenir Next"/>
                <w:b/>
                <w:bCs/>
                <w:sz w:val="18"/>
                <w:szCs w:val="18"/>
              </w:rPr>
              <w:t>Raising Frame Type:</w:t>
            </w:r>
          </w:p>
        </w:tc>
        <w:tc>
          <w:tcPr>
            <w:tcW w:w="2218" w:type="dxa"/>
            <w:shd w:val="clear" w:color="auto" w:fill="156082"/>
            <w:vAlign w:val="center"/>
          </w:tcPr>
          <w:p w14:paraId="15C055BE" w14:textId="77777777" w:rsidR="0075443F" w:rsidRPr="00E84672" w:rsidRDefault="00DB5BEE" w:rsidP="003664A6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Raising_Frame_Type"/>
                  <w:enabled/>
                  <w:calcOnExit w:val="0"/>
                  <w:ddList>
                    <w:listEntry w:val="&lt;&lt;Select Frame Type&gt;&gt;"/>
                    <w:listEntry w:val="Standard PCC"/>
                    <w:listEntry w:val="Narrow PCC"/>
                    <w:listEntry w:val="Standard Derby GRP"/>
                    <w:listEntry w:val="Narrow Derby GRP"/>
                    <w:listEntry w:val="Luton Derby GRP"/>
                  </w:ddList>
                </w:ffData>
              </w:fldChar>
            </w:r>
            <w:bookmarkStart w:id="9" w:name="Raising_Frame_Type"/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E84672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9"/>
          </w:p>
        </w:tc>
      </w:tr>
    </w:tbl>
    <w:p w14:paraId="14F04733" w14:textId="77777777" w:rsidR="0075443F" w:rsidRDefault="0075443F" w:rsidP="000819FE">
      <w:pPr>
        <w:ind w:left="0"/>
        <w:rPr>
          <w:rFonts w:ascii="Avenir Next" w:hAnsi="Avenir Next"/>
          <w:sz w:val="18"/>
          <w:szCs w:val="18"/>
        </w:rPr>
      </w:pPr>
    </w:p>
    <w:p w14:paraId="60E8252D" w14:textId="77777777" w:rsidR="00DB5BEE" w:rsidRPr="00C20450" w:rsidRDefault="00DB5BEE" w:rsidP="000819FE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 w:rsidRPr="00C20450">
        <w:rPr>
          <w:rFonts w:ascii="Avenir Next" w:hAnsi="Avenir Next"/>
          <w:b/>
          <w:bCs/>
          <w:sz w:val="18"/>
          <w:szCs w:val="18"/>
          <w:u w:val="single"/>
        </w:rPr>
        <w:t>Chamber Information – Rectangular</w:t>
      </w:r>
    </w:p>
    <w:p w14:paraId="44E70B49" w14:textId="77777777" w:rsidR="00DB5BEE" w:rsidRDefault="00DB5BEE" w:rsidP="000819FE">
      <w:pPr>
        <w:ind w:left="0"/>
        <w:rPr>
          <w:rFonts w:ascii="Avenir Next" w:hAnsi="Avenir Next"/>
          <w:sz w:val="18"/>
          <w:szCs w:val="18"/>
        </w:rPr>
      </w:pPr>
    </w:p>
    <w:tbl>
      <w:tblPr>
        <w:tblStyle w:val="TableGrid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252"/>
        <w:gridCol w:w="284"/>
        <w:gridCol w:w="3006"/>
      </w:tblGrid>
      <w:tr w:rsidR="005A39DF" w:rsidRPr="005A39DF" w14:paraId="4D3F8D16" w14:textId="77777777" w:rsidTr="005A39DF">
        <w:trPr>
          <w:trHeight w:val="283"/>
        </w:trPr>
        <w:tc>
          <w:tcPr>
            <w:tcW w:w="1560" w:type="dxa"/>
            <w:vAlign w:val="center"/>
          </w:tcPr>
          <w:p w14:paraId="6EA8C47C" w14:textId="77777777" w:rsidR="005A39DF" w:rsidRPr="005A39DF" w:rsidRDefault="005A39DF" w:rsidP="008845E0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 w:rsidRPr="005A39DF">
              <w:rPr>
                <w:rFonts w:ascii="Avenir Next" w:hAnsi="Avenir Next"/>
                <w:b/>
                <w:bCs/>
                <w:sz w:val="18"/>
                <w:szCs w:val="18"/>
              </w:rPr>
              <w:t>Catch-pit Type:</w:t>
            </w:r>
          </w:p>
        </w:tc>
        <w:tc>
          <w:tcPr>
            <w:tcW w:w="4536" w:type="dxa"/>
            <w:gridSpan w:val="2"/>
            <w:shd w:val="clear" w:color="auto" w:fill="156082"/>
            <w:vAlign w:val="center"/>
          </w:tcPr>
          <w:p w14:paraId="5B86C880" w14:textId="77777777" w:rsidR="005A39DF" w:rsidRPr="005A39DF" w:rsidRDefault="005A39DF" w:rsidP="008845E0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Rectangular_Chamber"/>
                  <w:enabled/>
                  <w:calcOnExit w:val="0"/>
                  <w:ddList>
                    <w:listEntry w:val="&lt;&lt;Select Catch-pit Type&gt;&gt;"/>
                    <w:listEntry w:val="SDD575 - Standard Deepdale 575mm Deep"/>
                    <w:listEntry w:val="SDD690 - Standard Deepdale 690mm Deep"/>
                    <w:listEntry w:val="SDD805 - Standard Deepdale 805mm Deep"/>
                    <w:listEntry w:val="SDD1035 - Standard Deepdale 1,035mm Deep"/>
                    <w:listEntry w:val="NDD575 - Narrow Deepdale 575mm Deep"/>
                    <w:listEntry w:val="NDD690 - Narrow Deepdale 690mm Deep"/>
                    <w:listEntry w:val="NDD805 - Narrow Deepdale 805mm Deep"/>
                    <w:listEntry w:val="NDD1035 - Narrow Deepdale 1,035mm Deep"/>
                    <w:listEntry w:val="LDD575 - Luton Deepdale 575mm Deep"/>
                    <w:listEntry w:val="LDD690 - Luton Deepdale 690mm Deep"/>
                    <w:listEntry w:val="LDD805 - Luton Deepdale 805mm Deep"/>
                    <w:listEntry w:val="LDD1035 - Luton Deepdale 1,035mm Deep"/>
                  </w:ddList>
                </w:ffData>
              </w:fldChar>
            </w:r>
            <w:bookmarkStart w:id="10" w:name="Rectangular_Chamber"/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006" w:type="dxa"/>
          </w:tcPr>
          <w:p w14:paraId="5CC6AF4A" w14:textId="77777777" w:rsidR="005A39DF" w:rsidRPr="005A39DF" w:rsidRDefault="005A39DF" w:rsidP="00D77D05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5A39DF">
              <w:rPr>
                <w:rFonts w:ascii="Avenir Next" w:hAnsi="Avenir Next"/>
                <w:b/>
                <w:bCs/>
                <w:sz w:val="18"/>
                <w:szCs w:val="18"/>
              </w:rPr>
              <w:t>Catch-pit Depth, H</w:t>
            </w:r>
            <w:r w:rsidRPr="005A39DF">
              <w:rPr>
                <w:rFonts w:ascii="Avenir Next" w:hAnsi="Avenir Next"/>
                <w:b/>
                <w:bCs/>
                <w:sz w:val="18"/>
                <w:szCs w:val="18"/>
                <w:vertAlign w:val="subscript"/>
              </w:rPr>
              <w:t>total</w:t>
            </w:r>
            <w:r w:rsidRPr="005A39DF">
              <w:rPr>
                <w:rFonts w:ascii="Avenir Next" w:hAnsi="Avenir Next"/>
                <w:b/>
                <w:bCs/>
                <w:sz w:val="18"/>
                <w:szCs w:val="18"/>
              </w:rPr>
              <w:t>:</w:t>
            </w:r>
          </w:p>
        </w:tc>
      </w:tr>
      <w:tr w:rsidR="005A39DF" w:rsidRPr="005A39DF" w14:paraId="51117F8F" w14:textId="77777777" w:rsidTr="005A39DF">
        <w:trPr>
          <w:trHeight w:val="283"/>
        </w:trPr>
        <w:tc>
          <w:tcPr>
            <w:tcW w:w="6096" w:type="dxa"/>
            <w:gridSpan w:val="3"/>
            <w:vAlign w:val="center"/>
          </w:tcPr>
          <w:p w14:paraId="1A1471B7" w14:textId="77777777" w:rsidR="005A39DF" w:rsidRPr="005A39DF" w:rsidRDefault="005A39DF" w:rsidP="008845E0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</w:p>
        </w:tc>
        <w:tc>
          <w:tcPr>
            <w:tcW w:w="3006" w:type="dxa"/>
            <w:shd w:val="clear" w:color="auto" w:fill="156082"/>
            <w:vAlign w:val="center"/>
          </w:tcPr>
          <w:p w14:paraId="1D5B4277" w14:textId="77777777" w:rsidR="005A39DF" w:rsidRPr="005A39DF" w:rsidRDefault="003B4C6D" w:rsidP="008845E0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1"/>
          </w:p>
        </w:tc>
      </w:tr>
      <w:tr w:rsidR="00AB1AEB" w:rsidRPr="005A39DF" w14:paraId="6DF381F8" w14:textId="77777777" w:rsidTr="00E84672">
        <w:trPr>
          <w:trHeight w:val="283"/>
        </w:trPr>
        <w:tc>
          <w:tcPr>
            <w:tcW w:w="1560" w:type="dxa"/>
            <w:vAlign w:val="center"/>
          </w:tcPr>
          <w:p w14:paraId="275770DC" w14:textId="77777777" w:rsidR="00AB1AEB" w:rsidRPr="005A39DF" w:rsidRDefault="00AB1AEB" w:rsidP="008845E0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 w:rsidRPr="005A39DF">
              <w:rPr>
                <w:rFonts w:ascii="Avenir Next" w:hAnsi="Avenir Next"/>
                <w:b/>
                <w:bCs/>
                <w:sz w:val="18"/>
                <w:szCs w:val="18"/>
              </w:rPr>
              <w:t>Lid Type:</w:t>
            </w:r>
          </w:p>
        </w:tc>
        <w:tc>
          <w:tcPr>
            <w:tcW w:w="4252" w:type="dxa"/>
            <w:shd w:val="clear" w:color="auto" w:fill="156082"/>
            <w:vAlign w:val="center"/>
          </w:tcPr>
          <w:p w14:paraId="60916E94" w14:textId="77777777" w:rsidR="00AB1AEB" w:rsidRPr="005A39DF" w:rsidRDefault="00AB1AEB" w:rsidP="008845E0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Hybrid_Lid_Type"/>
                  <w:enabled/>
                  <w:calcOnExit w:val="0"/>
                  <w:ddList>
                    <w:listEntry w:val="&lt;&lt;Select Lid Type&gt;&gt;"/>
                    <w:listEntry w:val="25mm thk. Grated GRP"/>
                    <w:listEntry w:val="38mm thk. Grated GRP"/>
                    <w:listEntry w:val="50mm thk. Grated GRP"/>
                    <w:listEntry w:val="28mm thk. Solid GRP"/>
                    <w:listEntry w:val="41mm thk. Solid GRP"/>
                    <w:listEntry w:val="53mm thk. Solid GRP"/>
                  </w:ddList>
                </w:ffData>
              </w:fldChar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</w:p>
        </w:tc>
        <w:tc>
          <w:tcPr>
            <w:tcW w:w="3290" w:type="dxa"/>
            <w:gridSpan w:val="2"/>
          </w:tcPr>
          <w:p w14:paraId="464C089E" w14:textId="77777777" w:rsidR="00AB1AEB" w:rsidRPr="005A39DF" w:rsidRDefault="00AB1AEB" w:rsidP="008845E0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</w:p>
        </w:tc>
      </w:tr>
      <w:tr w:rsidR="00E62674" w:rsidRPr="005A39DF" w14:paraId="6EA3627B" w14:textId="77777777" w:rsidTr="00E84672">
        <w:trPr>
          <w:trHeight w:val="283"/>
        </w:trPr>
        <w:tc>
          <w:tcPr>
            <w:tcW w:w="5812" w:type="dxa"/>
            <w:gridSpan w:val="2"/>
            <w:vAlign w:val="center"/>
          </w:tcPr>
          <w:p w14:paraId="31CDE880" w14:textId="77777777" w:rsidR="00E62674" w:rsidRPr="005A39DF" w:rsidRDefault="00E62674" w:rsidP="008845E0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</w:p>
        </w:tc>
        <w:tc>
          <w:tcPr>
            <w:tcW w:w="3290" w:type="dxa"/>
            <w:gridSpan w:val="2"/>
          </w:tcPr>
          <w:p w14:paraId="435D556F" w14:textId="77777777" w:rsidR="00E62674" w:rsidRPr="005A39DF" w:rsidRDefault="00E62674" w:rsidP="008845E0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5A39DF">
              <w:rPr>
                <w:rFonts w:ascii="Avenir Next" w:hAnsi="Avenir Next"/>
                <w:b/>
                <w:bCs/>
                <w:sz w:val="18"/>
                <w:szCs w:val="18"/>
              </w:rPr>
              <w:t>Raising Frame Type:</w:t>
            </w:r>
          </w:p>
        </w:tc>
      </w:tr>
      <w:tr w:rsidR="00C20450" w:rsidRPr="005A39DF" w14:paraId="1D516914" w14:textId="77777777" w:rsidTr="00E84672">
        <w:trPr>
          <w:trHeight w:val="283"/>
        </w:trPr>
        <w:tc>
          <w:tcPr>
            <w:tcW w:w="1560" w:type="dxa"/>
            <w:vAlign w:val="center"/>
          </w:tcPr>
          <w:p w14:paraId="0D05FCC0" w14:textId="77777777" w:rsidR="00C20450" w:rsidRPr="005A39DF" w:rsidRDefault="00C20450" w:rsidP="008845E0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 w:rsidRPr="005A39DF">
              <w:rPr>
                <w:rFonts w:ascii="Avenir Next" w:hAnsi="Avenir Next"/>
                <w:b/>
                <w:bCs/>
                <w:sz w:val="18"/>
                <w:szCs w:val="18"/>
              </w:rPr>
              <w:t>Base Type:</w:t>
            </w:r>
          </w:p>
        </w:tc>
        <w:tc>
          <w:tcPr>
            <w:tcW w:w="4252" w:type="dxa"/>
            <w:shd w:val="clear" w:color="auto" w:fill="156082"/>
            <w:vAlign w:val="center"/>
          </w:tcPr>
          <w:p w14:paraId="39BE132A" w14:textId="77777777" w:rsidR="00C20450" w:rsidRPr="005A39DF" w:rsidRDefault="00C20450" w:rsidP="008845E0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Base_Type"/>
                  <w:enabled/>
                  <w:calcOnExit w:val="0"/>
                  <w:ddList>
                    <w:listEntry w:val="&lt;&lt;Select Base Type&gt;&gt;"/>
                    <w:listEntry w:val="Standard Base"/>
                    <w:listEntry w:val="Anti-Float Base"/>
                    <w:listEntry w:val="NO base"/>
                  </w:ddList>
                </w:ffData>
              </w:fldChar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</w:p>
        </w:tc>
        <w:tc>
          <w:tcPr>
            <w:tcW w:w="3290" w:type="dxa"/>
            <w:gridSpan w:val="2"/>
            <w:shd w:val="clear" w:color="auto" w:fill="156082"/>
          </w:tcPr>
          <w:p w14:paraId="4BF1FBB0" w14:textId="77777777" w:rsidR="00C20450" w:rsidRPr="005A39DF" w:rsidRDefault="00C20450" w:rsidP="008845E0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Raising_Frame_Type"/>
                  <w:enabled/>
                  <w:calcOnExit w:val="0"/>
                  <w:ddList>
                    <w:listEntry w:val="&lt;&lt;Select Frame Type&gt;&gt;"/>
                    <w:listEntry w:val="Standard PCC"/>
                    <w:listEntry w:val="Narrow PCC"/>
                    <w:listEntry w:val="Standard Derby GRP"/>
                    <w:listEntry w:val="Narrow Derby GRP"/>
                    <w:listEntry w:val="Luton Derby GRP"/>
                  </w:ddList>
                </w:ffData>
              </w:fldChar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5A39DF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</w:p>
        </w:tc>
      </w:tr>
    </w:tbl>
    <w:p w14:paraId="5738EB72" w14:textId="77777777" w:rsidR="00DB5BEE" w:rsidRDefault="00DB5BEE" w:rsidP="000819FE">
      <w:pPr>
        <w:ind w:left="0"/>
        <w:rPr>
          <w:rFonts w:ascii="Avenir Next" w:hAnsi="Avenir Next"/>
          <w:sz w:val="18"/>
          <w:szCs w:val="18"/>
        </w:rPr>
      </w:pPr>
    </w:p>
    <w:p w14:paraId="3DAD63AF" w14:textId="77777777" w:rsidR="00C20450" w:rsidRPr="00D77D05" w:rsidRDefault="00C20450" w:rsidP="00C20450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 w:rsidRPr="00D77D05">
        <w:rPr>
          <w:rFonts w:ascii="Avenir Next" w:hAnsi="Avenir Next"/>
          <w:b/>
          <w:bCs/>
          <w:sz w:val="18"/>
          <w:szCs w:val="18"/>
          <w:u w:val="single"/>
        </w:rPr>
        <w:t>Ground Conditions, including Bed &amp; Surround</w:t>
      </w:r>
    </w:p>
    <w:p w14:paraId="3FD6004C" w14:textId="77777777" w:rsidR="00C20450" w:rsidRDefault="00C20450" w:rsidP="00C20450">
      <w:pPr>
        <w:ind w:left="0"/>
        <w:rPr>
          <w:rFonts w:ascii="Avenir Next" w:hAnsi="Avenir Next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67"/>
        <w:gridCol w:w="283"/>
        <w:gridCol w:w="709"/>
        <w:gridCol w:w="992"/>
        <w:gridCol w:w="142"/>
        <w:gridCol w:w="709"/>
        <w:gridCol w:w="709"/>
        <w:gridCol w:w="3497"/>
      </w:tblGrid>
      <w:tr w:rsidR="00BD5BE2" w14:paraId="4FB1E26C" w14:textId="77777777" w:rsidTr="00535682">
        <w:trPr>
          <w:trHeight w:val="283"/>
        </w:trPr>
        <w:tc>
          <w:tcPr>
            <w:tcW w:w="3969" w:type="dxa"/>
            <w:gridSpan w:val="5"/>
            <w:vAlign w:val="center"/>
          </w:tcPr>
          <w:p w14:paraId="0FD647A4" w14:textId="77777777" w:rsidR="00BD5BE2" w:rsidRDefault="00BD5BE2" w:rsidP="00535682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 w:rsidRPr="00E62674">
              <w:rPr>
                <w:rFonts w:ascii="Avenir Next" w:hAnsi="Avenir Next"/>
                <w:b/>
                <w:bCs/>
                <w:sz w:val="18"/>
                <w:szCs w:val="18"/>
              </w:rPr>
              <w:t>Ideal Trench Width, B</w:t>
            </w:r>
            <w:r w:rsidRPr="00E62674">
              <w:rPr>
                <w:rFonts w:ascii="Avenir Next" w:hAnsi="Avenir Next"/>
                <w:b/>
                <w:bCs/>
                <w:sz w:val="18"/>
                <w:szCs w:val="18"/>
                <w:vertAlign w:val="subscript"/>
              </w:rPr>
              <w:t>d</w:t>
            </w:r>
            <w:r w:rsidRPr="00E62674">
              <w:rPr>
                <w:rFonts w:ascii="Avenir Next" w:hAnsi="Avenir Next"/>
                <w:b/>
                <w:bCs/>
                <w:sz w:val="18"/>
                <w:szCs w:val="18"/>
              </w:rPr>
              <w:t>:</w:t>
            </w:r>
            <w:r>
              <w:rPr>
                <w:rFonts w:ascii="Avenir Next" w:hAnsi="Avenir Next"/>
                <w:sz w:val="18"/>
                <w:szCs w:val="18"/>
              </w:rPr>
              <w:t xml:space="preserve"> Chamber Width +</w:t>
            </w:r>
          </w:p>
        </w:tc>
        <w:tc>
          <w:tcPr>
            <w:tcW w:w="1560" w:type="dxa"/>
            <w:gridSpan w:val="3"/>
            <w:shd w:val="clear" w:color="auto" w:fill="156082"/>
            <w:vAlign w:val="center"/>
          </w:tcPr>
          <w:p w14:paraId="2A8724DD" w14:textId="77777777" w:rsidR="00BD5BE2" w:rsidRPr="00F7298C" w:rsidRDefault="003B4C6D" w:rsidP="00535682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" w:name="Text6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497" w:type="dxa"/>
            <w:vAlign w:val="center"/>
          </w:tcPr>
          <w:p w14:paraId="1D9DF44D" w14:textId="77777777" w:rsidR="00BD5BE2" w:rsidRDefault="00BD5BE2" w:rsidP="00535682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mm (</w:t>
            </w:r>
            <w:r w:rsidR="00D77D05">
              <w:rPr>
                <w:rFonts w:ascii="Avenir Next" w:hAnsi="Avenir Next"/>
                <w:sz w:val="18"/>
                <w:szCs w:val="18"/>
              </w:rPr>
              <w:t>recommended</w:t>
            </w:r>
            <w:r>
              <w:rPr>
                <w:rFonts w:ascii="Avenir Next" w:hAnsi="Avenir Next"/>
                <w:sz w:val="18"/>
                <w:szCs w:val="18"/>
              </w:rPr>
              <w:t xml:space="preserve"> MIN is 400mm)</w:t>
            </w:r>
          </w:p>
        </w:tc>
      </w:tr>
      <w:tr w:rsidR="00E62674" w14:paraId="4950D7BF" w14:textId="77777777" w:rsidTr="005A39DF">
        <w:trPr>
          <w:trHeight w:val="157"/>
        </w:trPr>
        <w:tc>
          <w:tcPr>
            <w:tcW w:w="9026" w:type="dxa"/>
            <w:gridSpan w:val="9"/>
          </w:tcPr>
          <w:p w14:paraId="764828C4" w14:textId="77777777" w:rsidR="00E62674" w:rsidRPr="005A39DF" w:rsidRDefault="00E62674" w:rsidP="00C20450">
            <w:pPr>
              <w:ind w:left="0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E62674" w14:paraId="002C3E7D" w14:textId="77777777" w:rsidTr="00535682">
        <w:trPr>
          <w:trHeight w:val="283"/>
        </w:trPr>
        <w:tc>
          <w:tcPr>
            <w:tcW w:w="2977" w:type="dxa"/>
            <w:gridSpan w:val="4"/>
            <w:vAlign w:val="center"/>
          </w:tcPr>
          <w:p w14:paraId="3D718D7C" w14:textId="77777777" w:rsidR="00E62674" w:rsidRPr="00E62674" w:rsidRDefault="00E62674" w:rsidP="00535682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E62674">
              <w:rPr>
                <w:rFonts w:ascii="Avenir Next" w:hAnsi="Avenir Next"/>
                <w:b/>
                <w:bCs/>
                <w:sz w:val="18"/>
                <w:szCs w:val="18"/>
              </w:rPr>
              <w:t>Native Soil Modulus, E’</w:t>
            </w:r>
            <w:r w:rsidRPr="00E62674">
              <w:rPr>
                <w:rFonts w:ascii="Avenir Next" w:hAnsi="Avenir Next"/>
                <w:b/>
                <w:bCs/>
                <w:sz w:val="18"/>
                <w:szCs w:val="18"/>
                <w:vertAlign w:val="subscript"/>
              </w:rPr>
              <w:t>3</w:t>
            </w:r>
            <w:r w:rsidRPr="00E62674">
              <w:rPr>
                <w:rFonts w:ascii="Avenir Next" w:hAnsi="Avenir Nex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134" w:type="dxa"/>
            <w:gridSpan w:val="2"/>
            <w:shd w:val="clear" w:color="auto" w:fill="156082"/>
            <w:vAlign w:val="center"/>
          </w:tcPr>
          <w:p w14:paraId="484D9262" w14:textId="77777777" w:rsidR="00E62674" w:rsidRPr="00F7298C" w:rsidRDefault="003B4C6D" w:rsidP="00535682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3" w:name="Text7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915" w:type="dxa"/>
            <w:gridSpan w:val="3"/>
            <w:vAlign w:val="center"/>
          </w:tcPr>
          <w:p w14:paraId="62F58640" w14:textId="77777777" w:rsidR="00E62674" w:rsidRDefault="00E62674" w:rsidP="00535682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MN/m</w:t>
            </w:r>
            <w:r w:rsidRPr="00E62674">
              <w:rPr>
                <w:rFonts w:ascii="Avenir Next" w:hAnsi="Avenir Next"/>
                <w:sz w:val="18"/>
                <w:szCs w:val="18"/>
                <w:vertAlign w:val="superscript"/>
              </w:rPr>
              <w:t>2</w:t>
            </w:r>
            <w:r>
              <w:rPr>
                <w:rFonts w:ascii="Avenir Next" w:hAnsi="Avenir Next"/>
                <w:sz w:val="18"/>
                <w:szCs w:val="18"/>
              </w:rPr>
              <w:t xml:space="preserve"> </w:t>
            </w:r>
            <w:r w:rsidRPr="00AB1AEB">
              <w:rPr>
                <w:rFonts w:ascii="Avenir Next" w:hAnsi="Avenir Next"/>
                <w:sz w:val="18"/>
                <w:szCs w:val="18"/>
              </w:rPr>
              <w:t>as per Table 1</w:t>
            </w:r>
            <w:r w:rsidR="008564A7">
              <w:rPr>
                <w:rFonts w:ascii="Avenir Next" w:hAnsi="Avenir Next"/>
                <w:sz w:val="18"/>
                <w:szCs w:val="18"/>
              </w:rPr>
              <w:t>3</w:t>
            </w:r>
            <w:r w:rsidRPr="00AB1AEB">
              <w:rPr>
                <w:rFonts w:ascii="Avenir Next" w:hAnsi="Avenir Next"/>
                <w:sz w:val="18"/>
                <w:szCs w:val="18"/>
              </w:rPr>
              <w:t xml:space="preserve"> BS 9295:2020+A1:2025</w:t>
            </w:r>
            <w:r w:rsidR="0061076A">
              <w:rPr>
                <w:rFonts w:ascii="Avenir Next" w:hAnsi="Avenir Next"/>
                <w:sz w:val="18"/>
                <w:szCs w:val="18"/>
              </w:rPr>
              <w:t xml:space="preserve"> </w:t>
            </w:r>
            <w:r w:rsidR="0061076A" w:rsidRPr="0061076A">
              <w:rPr>
                <w:rFonts w:ascii="Avenir Next" w:hAnsi="Avenir Next"/>
                <w:i/>
                <w:iCs/>
                <w:sz w:val="13"/>
                <w:szCs w:val="13"/>
              </w:rPr>
              <w:t>see below</w:t>
            </w:r>
          </w:p>
        </w:tc>
      </w:tr>
      <w:tr w:rsidR="00E62674" w14:paraId="2DD54120" w14:textId="77777777" w:rsidTr="005A39DF">
        <w:trPr>
          <w:trHeight w:val="135"/>
        </w:trPr>
        <w:tc>
          <w:tcPr>
            <w:tcW w:w="9026" w:type="dxa"/>
            <w:gridSpan w:val="9"/>
          </w:tcPr>
          <w:p w14:paraId="3C65F0D7" w14:textId="77777777" w:rsidR="00E62674" w:rsidRPr="005A39DF" w:rsidRDefault="00E62674" w:rsidP="00C20450">
            <w:pPr>
              <w:ind w:left="0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E62674" w14:paraId="708A6936" w14:textId="77777777" w:rsidTr="00535682">
        <w:trPr>
          <w:trHeight w:val="283"/>
        </w:trPr>
        <w:tc>
          <w:tcPr>
            <w:tcW w:w="2977" w:type="dxa"/>
            <w:gridSpan w:val="4"/>
            <w:vAlign w:val="center"/>
          </w:tcPr>
          <w:p w14:paraId="69302264" w14:textId="77777777" w:rsidR="00E62674" w:rsidRPr="00E62674" w:rsidRDefault="00E62674" w:rsidP="00535682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E62674">
              <w:rPr>
                <w:rFonts w:ascii="Avenir Next" w:hAnsi="Avenir Next"/>
                <w:b/>
                <w:bCs/>
                <w:sz w:val="18"/>
                <w:szCs w:val="18"/>
              </w:rPr>
              <w:t>Angle of Internal Friction, Φ:</w:t>
            </w:r>
          </w:p>
        </w:tc>
        <w:tc>
          <w:tcPr>
            <w:tcW w:w="1134" w:type="dxa"/>
            <w:gridSpan w:val="2"/>
            <w:shd w:val="clear" w:color="auto" w:fill="156082"/>
            <w:vAlign w:val="center"/>
          </w:tcPr>
          <w:p w14:paraId="76A45840" w14:textId="77777777" w:rsidR="00E62674" w:rsidRPr="00F7298C" w:rsidRDefault="003B4C6D" w:rsidP="00535682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4" w:name="Text8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915" w:type="dxa"/>
            <w:gridSpan w:val="3"/>
            <w:vAlign w:val="center"/>
          </w:tcPr>
          <w:p w14:paraId="19DA8E1B" w14:textId="77777777" w:rsidR="00E62674" w:rsidRDefault="00E62674" w:rsidP="00535682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degrees.</w:t>
            </w:r>
          </w:p>
        </w:tc>
      </w:tr>
      <w:tr w:rsidR="00AB1AEB" w14:paraId="77096F1B" w14:textId="77777777" w:rsidTr="005A39DF">
        <w:trPr>
          <w:trHeight w:val="113"/>
        </w:trPr>
        <w:tc>
          <w:tcPr>
            <w:tcW w:w="9026" w:type="dxa"/>
            <w:gridSpan w:val="9"/>
          </w:tcPr>
          <w:p w14:paraId="08F340CB" w14:textId="77777777" w:rsidR="00AB1AEB" w:rsidRPr="005A39DF" w:rsidRDefault="00AB1AEB" w:rsidP="00C20450">
            <w:pPr>
              <w:ind w:left="0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E62674" w14:paraId="6D1D5575" w14:textId="77777777" w:rsidTr="00535682">
        <w:trPr>
          <w:trHeight w:val="283"/>
        </w:trPr>
        <w:tc>
          <w:tcPr>
            <w:tcW w:w="1418" w:type="dxa"/>
            <w:vAlign w:val="center"/>
          </w:tcPr>
          <w:p w14:paraId="3FF843F6" w14:textId="77777777" w:rsidR="00E62674" w:rsidRPr="00E62674" w:rsidRDefault="00E62674" w:rsidP="00535682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>
              <w:rPr>
                <w:rFonts w:ascii="Avenir Next" w:hAnsi="Avenir Next"/>
                <w:b/>
                <w:bCs/>
                <w:sz w:val="18"/>
                <w:szCs w:val="18"/>
              </w:rPr>
              <w:t>Soil Density:</w:t>
            </w:r>
          </w:p>
        </w:tc>
        <w:tc>
          <w:tcPr>
            <w:tcW w:w="850" w:type="dxa"/>
            <w:gridSpan w:val="2"/>
            <w:shd w:val="clear" w:color="auto" w:fill="156082"/>
            <w:vAlign w:val="center"/>
          </w:tcPr>
          <w:p w14:paraId="32541673" w14:textId="77777777" w:rsidR="00E62674" w:rsidRPr="00F7298C" w:rsidRDefault="003B4C6D" w:rsidP="00535682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5" w:name="Text9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="00DF36FD"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6758" w:type="dxa"/>
            <w:gridSpan w:val="6"/>
            <w:vAlign w:val="center"/>
          </w:tcPr>
          <w:p w14:paraId="5EEE0AB3" w14:textId="77777777" w:rsidR="00E62674" w:rsidRPr="00AB1AEB" w:rsidRDefault="00E62674" w:rsidP="00535682">
            <w:pPr>
              <w:ind w:left="0"/>
              <w:rPr>
                <w:rFonts w:ascii="Avenir Next" w:hAnsi="Avenir Next"/>
                <w:sz w:val="18"/>
                <w:szCs w:val="18"/>
              </w:rPr>
            </w:pPr>
            <w:r w:rsidRPr="00AB1AEB">
              <w:rPr>
                <w:rFonts w:ascii="Avenir Next" w:hAnsi="Avenir Next"/>
                <w:sz w:val="18"/>
                <w:szCs w:val="18"/>
              </w:rPr>
              <w:t>kN/m</w:t>
            </w:r>
            <w:r w:rsidRPr="00AB1AEB">
              <w:rPr>
                <w:rFonts w:ascii="Avenir Next" w:hAnsi="Avenir Next"/>
                <w:sz w:val="18"/>
                <w:szCs w:val="18"/>
                <w:vertAlign w:val="superscript"/>
              </w:rPr>
              <w:t>3</w:t>
            </w:r>
            <w:r w:rsidRPr="00AB1AEB">
              <w:rPr>
                <w:rFonts w:ascii="Avenir Next" w:hAnsi="Avenir Next"/>
                <w:sz w:val="18"/>
                <w:szCs w:val="18"/>
              </w:rPr>
              <w:t xml:space="preserve"> </w:t>
            </w:r>
            <w:r w:rsidR="00AB1AEB" w:rsidRPr="00AB1AEB">
              <w:rPr>
                <w:rFonts w:ascii="Avenir Next" w:hAnsi="Avenir Next"/>
                <w:sz w:val="18"/>
                <w:szCs w:val="18"/>
              </w:rPr>
              <w:t>(Typically 21kN/m³ as per NR/CIV/SD/5102 &amp; NR/L2/CIV/044)</w:t>
            </w:r>
          </w:p>
        </w:tc>
      </w:tr>
      <w:tr w:rsidR="00AB1AEB" w14:paraId="3AE7C58F" w14:textId="77777777" w:rsidTr="005A39DF">
        <w:trPr>
          <w:trHeight w:val="92"/>
        </w:trPr>
        <w:tc>
          <w:tcPr>
            <w:tcW w:w="9026" w:type="dxa"/>
            <w:gridSpan w:val="9"/>
          </w:tcPr>
          <w:p w14:paraId="196460F1" w14:textId="77777777" w:rsidR="00AB1AEB" w:rsidRPr="005A39DF" w:rsidRDefault="00AB1AEB" w:rsidP="00C20450">
            <w:pPr>
              <w:ind w:left="0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AB1AEB" w14:paraId="543C2984" w14:textId="77777777" w:rsidTr="00535682">
        <w:trPr>
          <w:trHeight w:val="283"/>
        </w:trPr>
        <w:tc>
          <w:tcPr>
            <w:tcW w:w="1985" w:type="dxa"/>
            <w:gridSpan w:val="2"/>
            <w:vAlign w:val="center"/>
          </w:tcPr>
          <w:p w14:paraId="6892C7C7" w14:textId="77777777" w:rsidR="00AB1AEB" w:rsidRDefault="00AB1AEB" w:rsidP="00535682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>
              <w:rPr>
                <w:rFonts w:ascii="Avenir Next" w:hAnsi="Avenir Next"/>
                <w:b/>
                <w:bCs/>
                <w:sz w:val="18"/>
                <w:szCs w:val="18"/>
              </w:rPr>
              <w:t>Embedment Class:</w:t>
            </w:r>
          </w:p>
        </w:tc>
        <w:tc>
          <w:tcPr>
            <w:tcW w:w="2835" w:type="dxa"/>
            <w:gridSpan w:val="5"/>
            <w:shd w:val="clear" w:color="auto" w:fill="156082"/>
            <w:vAlign w:val="center"/>
          </w:tcPr>
          <w:p w14:paraId="62070C69" w14:textId="77777777" w:rsidR="00AB1AEB" w:rsidRDefault="00AB1AEB" w:rsidP="00535682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086AA7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Embedment_Class"/>
                  <w:enabled/>
                  <w:calcOnExit w:val="0"/>
                  <w:ddList>
                    <w:result w:val="1"/>
                    <w:listEntry w:val="&lt;&lt;Select Embedment Class&gt;&gt;"/>
                    <w:listEntry w:val="S1 - Self Compacting"/>
                    <w:listEntry w:val="S2 - Uncompacted"/>
                    <w:listEntry w:val="S2 - 80% Compacted"/>
                    <w:listEntry w:val="S2 - 85% Compacted"/>
                    <w:listEntry w:val="S2 - 90% Compacted"/>
                  </w:ddList>
                </w:ffData>
              </w:fldChar>
            </w:r>
            <w:bookmarkStart w:id="16" w:name="Embedment_Class"/>
            <w:r w:rsidRPr="00086AA7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086AA7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086AA7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086AA7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4206" w:type="dxa"/>
            <w:gridSpan w:val="2"/>
            <w:vAlign w:val="center"/>
          </w:tcPr>
          <w:p w14:paraId="4374004C" w14:textId="77777777" w:rsidR="00AB1AEB" w:rsidRDefault="00AB1AEB" w:rsidP="0061076A">
            <w:pPr>
              <w:ind w:left="0" w:right="-153"/>
              <w:rPr>
                <w:rFonts w:ascii="Avenir Next" w:hAnsi="Avenir Next"/>
                <w:sz w:val="18"/>
                <w:szCs w:val="18"/>
              </w:rPr>
            </w:pPr>
            <w:r w:rsidRPr="00AB1AEB">
              <w:rPr>
                <w:rFonts w:ascii="Avenir Next" w:hAnsi="Avenir Next"/>
                <w:sz w:val="18"/>
                <w:szCs w:val="18"/>
              </w:rPr>
              <w:t>as per Table 1</w:t>
            </w:r>
            <w:r w:rsidR="008564A7">
              <w:rPr>
                <w:rFonts w:ascii="Avenir Next" w:hAnsi="Avenir Next"/>
                <w:sz w:val="18"/>
                <w:szCs w:val="18"/>
              </w:rPr>
              <w:t>4</w:t>
            </w:r>
            <w:r w:rsidRPr="00AB1AEB">
              <w:rPr>
                <w:rFonts w:ascii="Avenir Next" w:hAnsi="Avenir Next"/>
                <w:sz w:val="18"/>
                <w:szCs w:val="18"/>
              </w:rPr>
              <w:t xml:space="preserve"> BS 9295:2020 +A1:2025</w:t>
            </w:r>
            <w:r w:rsidR="0061076A" w:rsidRPr="0061076A">
              <w:rPr>
                <w:rFonts w:ascii="Avenir Next" w:hAnsi="Avenir Next"/>
                <w:sz w:val="15"/>
                <w:szCs w:val="15"/>
              </w:rPr>
              <w:t xml:space="preserve"> </w:t>
            </w:r>
            <w:r w:rsidR="0061076A" w:rsidRPr="0061076A">
              <w:rPr>
                <w:rFonts w:ascii="Avenir Next" w:hAnsi="Avenir Next"/>
                <w:i/>
                <w:iCs/>
                <w:sz w:val="13"/>
                <w:szCs w:val="13"/>
              </w:rPr>
              <w:t>see below</w:t>
            </w:r>
          </w:p>
        </w:tc>
      </w:tr>
    </w:tbl>
    <w:p w14:paraId="231198DA" w14:textId="77777777" w:rsidR="002D375D" w:rsidRDefault="002D375D" w:rsidP="002D375D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</w:p>
    <w:p w14:paraId="7521AC3F" w14:textId="77777777" w:rsidR="002D375D" w:rsidRDefault="002D375D" w:rsidP="002D375D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</w:p>
    <w:p w14:paraId="27D9F0EA" w14:textId="77777777" w:rsidR="00D77D05" w:rsidRDefault="00D77D05" w:rsidP="002D375D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 w:rsidRPr="00D77D05">
        <w:rPr>
          <w:rFonts w:ascii="Avenir Next" w:hAnsi="Avenir Next"/>
          <w:b/>
          <w:bCs/>
          <w:sz w:val="18"/>
          <w:szCs w:val="18"/>
          <w:u w:val="single"/>
        </w:rPr>
        <w:t>Loading Conditions</w:t>
      </w:r>
    </w:p>
    <w:p w14:paraId="6EFBF66E" w14:textId="77777777" w:rsidR="00D77D05" w:rsidRDefault="00D77D05" w:rsidP="00C20450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</w:p>
    <w:tbl>
      <w:tblPr>
        <w:tblStyle w:val="TableGrid"/>
        <w:tblW w:w="9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66"/>
        <w:gridCol w:w="284"/>
        <w:gridCol w:w="159"/>
        <w:gridCol w:w="313"/>
        <w:gridCol w:w="254"/>
        <w:gridCol w:w="283"/>
        <w:gridCol w:w="597"/>
        <w:gridCol w:w="1529"/>
        <w:gridCol w:w="993"/>
        <w:gridCol w:w="2133"/>
        <w:gridCol w:w="135"/>
        <w:gridCol w:w="721"/>
      </w:tblGrid>
      <w:tr w:rsidR="00A3231F" w14:paraId="353AAB87" w14:textId="77777777" w:rsidTr="00491391">
        <w:trPr>
          <w:trHeight w:val="283"/>
        </w:trPr>
        <w:tc>
          <w:tcPr>
            <w:tcW w:w="1684" w:type="dxa"/>
            <w:gridSpan w:val="2"/>
            <w:vAlign w:val="center"/>
          </w:tcPr>
          <w:p w14:paraId="5329C75B" w14:textId="77777777" w:rsidR="00A3231F" w:rsidRPr="008E3D19" w:rsidRDefault="00A3231F" w:rsidP="00E84672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8E3D19">
              <w:rPr>
                <w:rFonts w:ascii="Avenir Next" w:hAnsi="Avenir Next"/>
                <w:b/>
                <w:bCs/>
                <w:sz w:val="18"/>
                <w:szCs w:val="18"/>
              </w:rPr>
              <w:t>Train Axle Load:</w:t>
            </w:r>
          </w:p>
        </w:tc>
        <w:tc>
          <w:tcPr>
            <w:tcW w:w="756" w:type="dxa"/>
            <w:gridSpan w:val="3"/>
            <w:shd w:val="clear" w:color="auto" w:fill="156082"/>
            <w:vAlign w:val="center"/>
          </w:tcPr>
          <w:p w14:paraId="04D1CF65" w14:textId="77777777" w:rsidR="00A3231F" w:rsidRPr="00F7298C" w:rsidRDefault="003B4C6D" w:rsidP="00086A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7" w:name="Text10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6645" w:type="dxa"/>
            <w:gridSpan w:val="8"/>
            <w:vAlign w:val="center"/>
          </w:tcPr>
          <w:p w14:paraId="000E074C" w14:textId="77777777" w:rsidR="00A3231F" w:rsidRPr="00A3231F" w:rsidRDefault="00A3231F" w:rsidP="00A3231F">
            <w:pPr>
              <w:ind w:left="0"/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8"/>
                <w:szCs w:val="18"/>
              </w:rPr>
              <w:t xml:space="preserve">kN </w:t>
            </w:r>
            <w:r w:rsidRPr="00A3231F">
              <w:rPr>
                <w:rFonts w:ascii="Avenir Next" w:hAnsi="Avenir Next"/>
                <w:sz w:val="15"/>
                <w:szCs w:val="15"/>
              </w:rPr>
              <w:t>(typically 250kN as per BS EN 1991-2 Eurocode 1 Actions on Structures Part 2, figure 6.1)</w:t>
            </w:r>
          </w:p>
        </w:tc>
      </w:tr>
      <w:tr w:rsidR="0085493C" w14:paraId="0D9A3A03" w14:textId="77777777" w:rsidTr="00491391">
        <w:trPr>
          <w:trHeight w:val="167"/>
        </w:trPr>
        <w:tc>
          <w:tcPr>
            <w:tcW w:w="9085" w:type="dxa"/>
            <w:gridSpan w:val="13"/>
            <w:vAlign w:val="center"/>
          </w:tcPr>
          <w:p w14:paraId="26D3275F" w14:textId="77777777" w:rsidR="0085493C" w:rsidRPr="005A39DF" w:rsidRDefault="0085493C" w:rsidP="00C20450">
            <w:pPr>
              <w:ind w:left="0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8E3D19" w14:paraId="0A3F4CE3" w14:textId="77777777" w:rsidTr="00491391">
        <w:trPr>
          <w:trHeight w:val="283"/>
        </w:trPr>
        <w:tc>
          <w:tcPr>
            <w:tcW w:w="1684" w:type="dxa"/>
            <w:gridSpan w:val="2"/>
            <w:vAlign w:val="center"/>
          </w:tcPr>
          <w:p w14:paraId="70B0380A" w14:textId="77777777" w:rsidR="008E3D19" w:rsidRPr="00A3231F" w:rsidRDefault="00A3231F" w:rsidP="00E84672">
            <w:pPr>
              <w:ind w:left="0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A3231F">
              <w:rPr>
                <w:rFonts w:ascii="Avenir Next" w:hAnsi="Avenir Next"/>
                <w:b/>
                <w:bCs/>
                <w:sz w:val="18"/>
                <w:szCs w:val="18"/>
              </w:rPr>
              <w:t>Alpha Factor, α:</w:t>
            </w:r>
          </w:p>
        </w:tc>
        <w:tc>
          <w:tcPr>
            <w:tcW w:w="756" w:type="dxa"/>
            <w:gridSpan w:val="3"/>
            <w:shd w:val="clear" w:color="auto" w:fill="156082"/>
            <w:vAlign w:val="center"/>
          </w:tcPr>
          <w:p w14:paraId="3362C541" w14:textId="77777777" w:rsidR="008E3D19" w:rsidRPr="00F7298C" w:rsidRDefault="003B4C6D" w:rsidP="00A3231F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8" w:name="Text11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6645" w:type="dxa"/>
            <w:gridSpan w:val="8"/>
            <w:vAlign w:val="center"/>
          </w:tcPr>
          <w:p w14:paraId="6F361E8F" w14:textId="77777777" w:rsidR="008E3D19" w:rsidRPr="00A3231F" w:rsidRDefault="00A3231F" w:rsidP="00E84672">
            <w:pPr>
              <w:pStyle w:val="p1"/>
            </w:pPr>
            <w:r>
              <w:rPr>
                <w:rFonts w:ascii="Avenir Next" w:hAnsi="Avenir Next"/>
                <w:sz w:val="18"/>
                <w:szCs w:val="18"/>
              </w:rPr>
              <w:t xml:space="preserve">(For LM71, </w:t>
            </w:r>
            <w:r>
              <w:t>1.21 as per NR/L3/CIV/020 &amp; NR/CIV/SD/TUM/5000 B.1.2)</w:t>
            </w:r>
          </w:p>
        </w:tc>
      </w:tr>
      <w:tr w:rsidR="0085493C" w14:paraId="66194B19" w14:textId="77777777" w:rsidTr="00491391">
        <w:trPr>
          <w:trHeight w:val="146"/>
        </w:trPr>
        <w:tc>
          <w:tcPr>
            <w:tcW w:w="9085" w:type="dxa"/>
            <w:gridSpan w:val="13"/>
          </w:tcPr>
          <w:p w14:paraId="39755A63" w14:textId="77777777" w:rsidR="0085493C" w:rsidRPr="005A39DF" w:rsidRDefault="0085493C" w:rsidP="00A3231F">
            <w:pPr>
              <w:pStyle w:val="p1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A3231F" w14:paraId="49C82112" w14:textId="77777777" w:rsidTr="00491391">
        <w:trPr>
          <w:trHeight w:val="283"/>
        </w:trPr>
        <w:tc>
          <w:tcPr>
            <w:tcW w:w="1968" w:type="dxa"/>
            <w:gridSpan w:val="3"/>
            <w:vAlign w:val="center"/>
          </w:tcPr>
          <w:p w14:paraId="7362F4B1" w14:textId="77777777" w:rsidR="00A3231F" w:rsidRPr="00A3231F" w:rsidRDefault="00A3231F" w:rsidP="00E84672">
            <w:pPr>
              <w:pStyle w:val="p1"/>
              <w:rPr>
                <w:b/>
                <w:bCs/>
              </w:rPr>
            </w:pPr>
            <w:r w:rsidRPr="00A3231F">
              <w:rPr>
                <w:rFonts w:ascii="Avenir Next" w:hAnsi="Avenir Next"/>
                <w:b/>
                <w:bCs/>
                <w:sz w:val="18"/>
                <w:szCs w:val="18"/>
              </w:rPr>
              <w:t xml:space="preserve">Dynamic Factor, </w:t>
            </w:r>
            <w:r w:rsidRPr="00A3231F">
              <w:rPr>
                <w:b/>
                <w:bCs/>
              </w:rPr>
              <w:t>Φ:</w:t>
            </w:r>
          </w:p>
        </w:tc>
        <w:tc>
          <w:tcPr>
            <w:tcW w:w="726" w:type="dxa"/>
            <w:gridSpan w:val="3"/>
            <w:shd w:val="clear" w:color="auto" w:fill="156082"/>
            <w:vAlign w:val="center"/>
          </w:tcPr>
          <w:p w14:paraId="365218BF" w14:textId="77777777" w:rsidR="00A3231F" w:rsidRPr="00F7298C" w:rsidRDefault="003B4C6D" w:rsidP="00A3231F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9" w:name="Text12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6391" w:type="dxa"/>
            <w:gridSpan w:val="7"/>
            <w:vAlign w:val="center"/>
          </w:tcPr>
          <w:p w14:paraId="068C2730" w14:textId="77777777" w:rsidR="00A3231F" w:rsidRDefault="00A3231F" w:rsidP="00E84672">
            <w:pPr>
              <w:pStyle w:val="p1"/>
              <w:rPr>
                <w:rFonts w:ascii="Avenir Next" w:hAnsi="Avenir Next"/>
                <w:sz w:val="18"/>
                <w:szCs w:val="18"/>
              </w:rPr>
            </w:pPr>
            <w:r w:rsidRPr="00A3231F">
              <w:rPr>
                <w:rFonts w:ascii="Avenir Next" w:hAnsi="Avenir Next"/>
                <w:sz w:val="18"/>
                <w:szCs w:val="18"/>
              </w:rPr>
              <w:t>(</w:t>
            </w:r>
            <w:r w:rsidR="0085493C" w:rsidRPr="00A3231F">
              <w:rPr>
                <w:rFonts w:ascii="Avenir Next" w:hAnsi="Avenir Next"/>
                <w:sz w:val="18"/>
                <w:szCs w:val="18"/>
              </w:rPr>
              <w:t>Typically,</w:t>
            </w:r>
            <w:r w:rsidRPr="00A3231F">
              <w:rPr>
                <w:rFonts w:ascii="Avenir Next" w:hAnsi="Avenir Next"/>
                <w:sz w:val="18"/>
                <w:szCs w:val="18"/>
              </w:rPr>
              <w:t xml:space="preserve"> 2.0 as per NR/CIV/SD/TUM/5000 B.1.2)</w:t>
            </w:r>
          </w:p>
        </w:tc>
      </w:tr>
      <w:tr w:rsidR="0085493C" w14:paraId="0E3B8691" w14:textId="77777777" w:rsidTr="00491391">
        <w:trPr>
          <w:trHeight w:val="123"/>
        </w:trPr>
        <w:tc>
          <w:tcPr>
            <w:tcW w:w="9085" w:type="dxa"/>
            <w:gridSpan w:val="13"/>
          </w:tcPr>
          <w:p w14:paraId="1DA99811" w14:textId="77777777" w:rsidR="0085493C" w:rsidRPr="005A39DF" w:rsidRDefault="0085493C" w:rsidP="00A3231F">
            <w:pPr>
              <w:pStyle w:val="p1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A3231F" w14:paraId="4A6CF2CD" w14:textId="77777777" w:rsidTr="00A742E1">
        <w:trPr>
          <w:trHeight w:val="283"/>
        </w:trPr>
        <w:tc>
          <w:tcPr>
            <w:tcW w:w="2127" w:type="dxa"/>
            <w:gridSpan w:val="4"/>
            <w:vAlign w:val="center"/>
          </w:tcPr>
          <w:p w14:paraId="1CA6199B" w14:textId="77777777" w:rsidR="00A3231F" w:rsidRPr="00A3231F" w:rsidRDefault="00A3231F" w:rsidP="00E84672">
            <w:pPr>
              <w:pStyle w:val="p1"/>
              <w:rPr>
                <w:rFonts w:ascii="Avenir Next" w:hAnsi="Avenir Next"/>
                <w:b/>
                <w:bCs/>
                <w:sz w:val="18"/>
                <w:szCs w:val="18"/>
              </w:rPr>
            </w:pPr>
            <w:r>
              <w:rPr>
                <w:rFonts w:ascii="Avenir Next" w:hAnsi="Avenir Next"/>
                <w:b/>
                <w:bCs/>
                <w:sz w:val="18"/>
                <w:szCs w:val="18"/>
              </w:rPr>
              <w:t>Sleeper Length, mm:</w:t>
            </w:r>
          </w:p>
        </w:tc>
        <w:tc>
          <w:tcPr>
            <w:tcW w:w="850" w:type="dxa"/>
            <w:gridSpan w:val="3"/>
            <w:shd w:val="clear" w:color="auto" w:fill="156082"/>
            <w:vAlign w:val="center"/>
          </w:tcPr>
          <w:p w14:paraId="2B311A3D" w14:textId="77777777" w:rsidR="00A3231F" w:rsidRPr="00F7298C" w:rsidRDefault="003B4C6D" w:rsidP="0085493C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0" w:name="Text13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2126" w:type="dxa"/>
            <w:gridSpan w:val="2"/>
            <w:vAlign w:val="center"/>
          </w:tcPr>
          <w:p w14:paraId="15C86237" w14:textId="77777777" w:rsidR="00A3231F" w:rsidRPr="00A3231F" w:rsidRDefault="00A3231F" w:rsidP="00E84672">
            <w:pPr>
              <w:pStyle w:val="p1"/>
              <w:jc w:val="right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A3231F">
              <w:rPr>
                <w:rFonts w:ascii="Avenir Next" w:hAnsi="Avenir Next"/>
                <w:b/>
                <w:bCs/>
                <w:sz w:val="18"/>
                <w:szCs w:val="18"/>
              </w:rPr>
              <w:t>Sleeper Width</w:t>
            </w:r>
            <w:r>
              <w:rPr>
                <w:rFonts w:ascii="Avenir Next" w:hAnsi="Avenir Next"/>
                <w:b/>
                <w:bCs/>
                <w:sz w:val="18"/>
                <w:szCs w:val="18"/>
              </w:rPr>
              <w:t>, mm</w:t>
            </w:r>
            <w:r w:rsidRPr="00A3231F">
              <w:rPr>
                <w:rFonts w:ascii="Avenir Next" w:hAnsi="Avenir Nex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93" w:type="dxa"/>
            <w:shd w:val="clear" w:color="auto" w:fill="156082"/>
            <w:vAlign w:val="center"/>
          </w:tcPr>
          <w:p w14:paraId="436C9978" w14:textId="77777777" w:rsidR="00A3231F" w:rsidRPr="00F7298C" w:rsidRDefault="003B4C6D" w:rsidP="0085493C">
            <w:pPr>
              <w:pStyle w:val="p1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1" w:name="Text14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2268" w:type="dxa"/>
            <w:gridSpan w:val="2"/>
            <w:vAlign w:val="center"/>
          </w:tcPr>
          <w:p w14:paraId="384860FE" w14:textId="77777777" w:rsidR="00A3231F" w:rsidRPr="00A3231F" w:rsidRDefault="00A3231F" w:rsidP="00E84672">
            <w:pPr>
              <w:pStyle w:val="p1"/>
              <w:jc w:val="right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A3231F">
              <w:rPr>
                <w:rFonts w:ascii="Avenir Next" w:hAnsi="Avenir Next"/>
                <w:b/>
                <w:bCs/>
                <w:sz w:val="18"/>
                <w:szCs w:val="18"/>
              </w:rPr>
              <w:t>Sleeper Depth, mm:</w:t>
            </w:r>
          </w:p>
        </w:tc>
        <w:tc>
          <w:tcPr>
            <w:tcW w:w="721" w:type="dxa"/>
            <w:shd w:val="clear" w:color="auto" w:fill="156082"/>
            <w:vAlign w:val="center"/>
          </w:tcPr>
          <w:p w14:paraId="4BBDC64A" w14:textId="77777777" w:rsidR="00A3231F" w:rsidRPr="00F7298C" w:rsidRDefault="003B4C6D" w:rsidP="00A742E1">
            <w:pPr>
              <w:pStyle w:val="p1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2"/>
          </w:p>
        </w:tc>
      </w:tr>
      <w:tr w:rsidR="0085493C" w14:paraId="607BDBD3" w14:textId="77777777" w:rsidTr="00491391">
        <w:trPr>
          <w:trHeight w:val="101"/>
        </w:trPr>
        <w:tc>
          <w:tcPr>
            <w:tcW w:w="9085" w:type="dxa"/>
            <w:gridSpan w:val="13"/>
            <w:vAlign w:val="center"/>
          </w:tcPr>
          <w:p w14:paraId="50AB8E38" w14:textId="77777777" w:rsidR="0085493C" w:rsidRPr="005A39DF" w:rsidRDefault="0085493C" w:rsidP="0085493C">
            <w:pPr>
              <w:pStyle w:val="p1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85493C" w14:paraId="614141B4" w14:textId="77777777" w:rsidTr="00491391">
        <w:trPr>
          <w:trHeight w:val="283"/>
        </w:trPr>
        <w:tc>
          <w:tcPr>
            <w:tcW w:w="2127" w:type="dxa"/>
            <w:gridSpan w:val="4"/>
            <w:vAlign w:val="center"/>
          </w:tcPr>
          <w:p w14:paraId="0AAD138F" w14:textId="77777777" w:rsidR="0085493C" w:rsidRDefault="0085493C" w:rsidP="0085493C">
            <w:pPr>
              <w:pStyle w:val="p1"/>
              <w:rPr>
                <w:rFonts w:ascii="Avenir Next" w:hAnsi="Avenir Next"/>
                <w:b/>
                <w:bCs/>
                <w:sz w:val="18"/>
                <w:szCs w:val="18"/>
              </w:rPr>
            </w:pPr>
            <w:r>
              <w:rPr>
                <w:rFonts w:ascii="Avenir Next" w:hAnsi="Avenir Next"/>
                <w:b/>
                <w:bCs/>
                <w:sz w:val="18"/>
                <w:szCs w:val="18"/>
              </w:rPr>
              <w:t>Load Spread Angle:</w:t>
            </w:r>
          </w:p>
        </w:tc>
        <w:tc>
          <w:tcPr>
            <w:tcW w:w="1447" w:type="dxa"/>
            <w:gridSpan w:val="4"/>
            <w:shd w:val="clear" w:color="auto" w:fill="156082"/>
            <w:vAlign w:val="center"/>
          </w:tcPr>
          <w:p w14:paraId="2CD409A0" w14:textId="77777777" w:rsidR="0085493C" w:rsidRPr="00F7298C" w:rsidRDefault="003B4C6D" w:rsidP="0085493C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3" w:name="Text16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5511" w:type="dxa"/>
            <w:gridSpan w:val="5"/>
            <w:vAlign w:val="center"/>
          </w:tcPr>
          <w:p w14:paraId="5D820D33" w14:textId="77777777" w:rsidR="0085493C" w:rsidRPr="0085493C" w:rsidRDefault="0085493C" w:rsidP="0085493C">
            <w:pPr>
              <w:pStyle w:val="p1"/>
              <w:rPr>
                <w:rFonts w:ascii="Avenir Next" w:hAnsi="Avenir Next"/>
                <w:sz w:val="18"/>
                <w:szCs w:val="18"/>
              </w:rPr>
            </w:pPr>
            <w:r w:rsidRPr="0085493C">
              <w:rPr>
                <w:rFonts w:ascii="Avenir Next" w:hAnsi="Avenir Next"/>
                <w:sz w:val="18"/>
                <w:szCs w:val="18"/>
              </w:rPr>
              <w:t>Degrees (</w:t>
            </w:r>
            <w:r w:rsidR="006C6E7B">
              <w:rPr>
                <w:rFonts w:ascii="Avenir Next" w:hAnsi="Avenir Next"/>
                <w:sz w:val="18"/>
                <w:szCs w:val="18"/>
              </w:rPr>
              <w:t xml:space="preserve">typically </w:t>
            </w:r>
            <w:r w:rsidRPr="0085493C">
              <w:rPr>
                <w:rFonts w:ascii="Avenir Next" w:hAnsi="Avenir Next"/>
                <w:sz w:val="18"/>
                <w:szCs w:val="18"/>
              </w:rPr>
              <w:t>30º as per NR/CIV/SD/5204)</w:t>
            </w:r>
          </w:p>
        </w:tc>
      </w:tr>
      <w:tr w:rsidR="005A39DF" w14:paraId="6F008096" w14:textId="77777777" w:rsidTr="00491391">
        <w:trPr>
          <w:trHeight w:val="79"/>
        </w:trPr>
        <w:tc>
          <w:tcPr>
            <w:tcW w:w="9085" w:type="dxa"/>
            <w:gridSpan w:val="13"/>
            <w:vAlign w:val="center"/>
          </w:tcPr>
          <w:p w14:paraId="1F8290FA" w14:textId="77777777" w:rsidR="005A39DF" w:rsidRPr="005A39DF" w:rsidRDefault="005A39DF" w:rsidP="0085493C">
            <w:pPr>
              <w:pStyle w:val="p1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491391" w14:paraId="2D337135" w14:textId="77777777" w:rsidTr="00D679FE">
        <w:trPr>
          <w:trHeight w:val="283"/>
        </w:trPr>
        <w:tc>
          <w:tcPr>
            <w:tcW w:w="2127" w:type="dxa"/>
            <w:gridSpan w:val="4"/>
            <w:vAlign w:val="center"/>
          </w:tcPr>
          <w:p w14:paraId="0151FC6C" w14:textId="77777777" w:rsidR="00491391" w:rsidRDefault="00491391" w:rsidP="0085493C">
            <w:pPr>
              <w:pStyle w:val="p1"/>
              <w:rPr>
                <w:rFonts w:ascii="Avenir Next" w:hAnsi="Avenir Next"/>
                <w:b/>
                <w:bCs/>
                <w:sz w:val="18"/>
                <w:szCs w:val="18"/>
              </w:rPr>
            </w:pPr>
            <w:r>
              <w:rPr>
                <w:rFonts w:ascii="Avenir Next" w:hAnsi="Avenir Next"/>
                <w:b/>
                <w:bCs/>
                <w:sz w:val="18"/>
                <w:szCs w:val="18"/>
              </w:rPr>
              <w:t>Track Gauge, mm:</w:t>
            </w:r>
          </w:p>
        </w:tc>
        <w:tc>
          <w:tcPr>
            <w:tcW w:w="850" w:type="dxa"/>
            <w:gridSpan w:val="3"/>
            <w:shd w:val="clear" w:color="auto" w:fill="156082"/>
            <w:vAlign w:val="center"/>
          </w:tcPr>
          <w:p w14:paraId="414D6D5D" w14:textId="77777777" w:rsidR="00491391" w:rsidRPr="00F7298C" w:rsidRDefault="003B4C6D" w:rsidP="0085493C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6108" w:type="dxa"/>
            <w:gridSpan w:val="6"/>
            <w:vAlign w:val="center"/>
          </w:tcPr>
          <w:p w14:paraId="5269501E" w14:textId="77777777" w:rsidR="00491391" w:rsidRPr="00491391" w:rsidRDefault="00491391" w:rsidP="00491391">
            <w:pPr>
              <w:pStyle w:val="p1"/>
              <w:rPr>
                <w:rFonts w:ascii="Avenir Next" w:hAnsi="Avenir Next"/>
                <w:sz w:val="16"/>
                <w:szCs w:val="16"/>
              </w:rPr>
            </w:pPr>
            <w:r w:rsidRPr="00491391">
              <w:rPr>
                <w:rFonts w:ascii="Avenir Next" w:hAnsi="Avenir Next"/>
                <w:sz w:val="16"/>
                <w:szCs w:val="16"/>
              </w:rPr>
              <w:t>See NR/L2/TRK/2102/12; Design &amp; Construction of Track</w:t>
            </w:r>
            <w:r>
              <w:rPr>
                <w:rFonts w:ascii="Avenir Next" w:hAnsi="Avenir Next"/>
                <w:sz w:val="16"/>
                <w:szCs w:val="16"/>
              </w:rPr>
              <w:t xml:space="preserve"> </w:t>
            </w:r>
            <w:r w:rsidRPr="00491391">
              <w:rPr>
                <w:rFonts w:ascii="Avenir Next" w:hAnsi="Avenir Next"/>
                <w:sz w:val="16"/>
                <w:szCs w:val="16"/>
              </w:rPr>
              <w:t>&amp;</w:t>
            </w:r>
            <w:r>
              <w:rPr>
                <w:rFonts w:ascii="Avenir Next" w:hAnsi="Avenir Next"/>
                <w:sz w:val="16"/>
                <w:szCs w:val="16"/>
              </w:rPr>
              <w:t xml:space="preserve"> </w:t>
            </w:r>
            <w:r w:rsidRPr="00491391">
              <w:rPr>
                <w:rFonts w:ascii="Avenir Next" w:hAnsi="Avenir Next"/>
                <w:sz w:val="16"/>
                <w:szCs w:val="16"/>
              </w:rPr>
              <w:t>NR/L3/TRK/2049; Track Design Handbook</w:t>
            </w:r>
            <w:r>
              <w:rPr>
                <w:rFonts w:ascii="Avenir Next" w:hAnsi="Avenir Next"/>
                <w:sz w:val="16"/>
                <w:szCs w:val="16"/>
              </w:rPr>
              <w:t xml:space="preserve"> for guidance.</w:t>
            </w:r>
          </w:p>
        </w:tc>
      </w:tr>
      <w:tr w:rsidR="005A39DF" w14:paraId="4A9D0FEA" w14:textId="77777777" w:rsidTr="00491391">
        <w:trPr>
          <w:trHeight w:val="199"/>
        </w:trPr>
        <w:tc>
          <w:tcPr>
            <w:tcW w:w="9085" w:type="dxa"/>
            <w:gridSpan w:val="13"/>
            <w:vAlign w:val="center"/>
          </w:tcPr>
          <w:p w14:paraId="298ABDB8" w14:textId="77777777" w:rsidR="005A39DF" w:rsidRPr="005A39DF" w:rsidRDefault="005A39DF" w:rsidP="00086AA7">
            <w:pPr>
              <w:pStyle w:val="p1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491391" w14:paraId="31E56C39" w14:textId="77777777" w:rsidTr="00A742E1">
        <w:trPr>
          <w:trHeight w:val="283"/>
        </w:trPr>
        <w:tc>
          <w:tcPr>
            <w:tcW w:w="1418" w:type="dxa"/>
            <w:vAlign w:val="center"/>
          </w:tcPr>
          <w:p w14:paraId="06785635" w14:textId="77777777" w:rsidR="00491391" w:rsidRDefault="00491391" w:rsidP="0085493C">
            <w:pPr>
              <w:pStyle w:val="p1"/>
              <w:rPr>
                <w:rFonts w:ascii="Avenir Next" w:hAnsi="Avenir Next"/>
                <w:b/>
                <w:bCs/>
                <w:sz w:val="18"/>
                <w:szCs w:val="18"/>
              </w:rPr>
            </w:pPr>
            <w:r>
              <w:rPr>
                <w:rFonts w:ascii="Avenir Next" w:hAnsi="Avenir Next"/>
                <w:b/>
                <w:bCs/>
                <w:sz w:val="18"/>
                <w:szCs w:val="18"/>
              </w:rPr>
              <w:t>Offset Type:</w:t>
            </w:r>
          </w:p>
        </w:tc>
        <w:tc>
          <w:tcPr>
            <w:tcW w:w="4678" w:type="dxa"/>
            <w:gridSpan w:val="9"/>
            <w:shd w:val="clear" w:color="auto" w:fill="156082"/>
            <w:vAlign w:val="center"/>
          </w:tcPr>
          <w:p w14:paraId="518FECB2" w14:textId="77777777" w:rsidR="00491391" w:rsidRDefault="00491391" w:rsidP="0085493C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 w:rsidRPr="00491391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Offset"/>
                  <w:enabled/>
                  <w:calcOnExit w:val="0"/>
                  <w:ddList>
                    <w:listEntry w:val="&lt;&lt;Select Offset Type&gt;&gt;"/>
                    <w:listEntry w:val="Cess - From Running Edge to Chamber Wall*¹"/>
                    <w:listEntry w:val="6ft - From Running Edge to Running Edge*²"/>
                  </w:ddList>
                </w:ffData>
              </w:fldChar>
            </w:r>
            <w:bookmarkStart w:id="25" w:name="Offset"/>
            <w:r w:rsidRPr="00491391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FORMDROPDOWN </w:instrText>
            </w:r>
            <w:r w:rsidRPr="00491391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491391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491391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2133" w:type="dxa"/>
            <w:vAlign w:val="center"/>
          </w:tcPr>
          <w:p w14:paraId="19784068" w14:textId="77777777" w:rsidR="00491391" w:rsidRPr="00086AA7" w:rsidRDefault="00491391" w:rsidP="00086AA7">
            <w:pPr>
              <w:pStyle w:val="p1"/>
              <w:jc w:val="right"/>
              <w:rPr>
                <w:rFonts w:ascii="Avenir Next" w:hAnsi="Avenir Next"/>
                <w:b/>
                <w:bCs/>
                <w:sz w:val="18"/>
                <w:szCs w:val="18"/>
              </w:rPr>
            </w:pPr>
            <w:r>
              <w:rPr>
                <w:rFonts w:ascii="Avenir Next" w:hAnsi="Avenir Next"/>
                <w:b/>
                <w:bCs/>
                <w:sz w:val="18"/>
                <w:szCs w:val="18"/>
              </w:rPr>
              <w:t>Offset Distance, mm:</w:t>
            </w:r>
          </w:p>
        </w:tc>
        <w:tc>
          <w:tcPr>
            <w:tcW w:w="856" w:type="dxa"/>
            <w:gridSpan w:val="2"/>
            <w:shd w:val="clear" w:color="auto" w:fill="156082"/>
            <w:vAlign w:val="center"/>
          </w:tcPr>
          <w:p w14:paraId="354BA428" w14:textId="77777777" w:rsidR="00491391" w:rsidRPr="00F7298C" w:rsidRDefault="00DF36FD" w:rsidP="00A742E1">
            <w:pPr>
              <w:pStyle w:val="p1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6" w:name="Text26"/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 w:rsidRPr="00F7298C"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6"/>
          </w:p>
        </w:tc>
      </w:tr>
    </w:tbl>
    <w:p w14:paraId="49758A71" w14:textId="77777777" w:rsidR="00D77D05" w:rsidRPr="006C6E7B" w:rsidRDefault="006C6E7B" w:rsidP="00C20450">
      <w:pPr>
        <w:ind w:left="0"/>
        <w:rPr>
          <w:rFonts w:ascii="Avenir Next" w:hAnsi="Avenir Next"/>
          <w:i/>
          <w:iCs/>
          <w:sz w:val="13"/>
          <w:szCs w:val="13"/>
        </w:rPr>
      </w:pPr>
      <w:r w:rsidRPr="006C6E7B">
        <w:rPr>
          <w:rFonts w:ascii="Avenir Next" w:hAnsi="Avenir Next"/>
          <w:i/>
          <w:iCs/>
          <w:sz w:val="13"/>
          <w:szCs w:val="13"/>
        </w:rPr>
        <w:t>*</w:t>
      </w:r>
      <w:r>
        <w:rPr>
          <w:rFonts w:ascii="Avenir Next" w:hAnsi="Avenir Next"/>
          <w:i/>
          <w:iCs/>
          <w:sz w:val="13"/>
          <w:szCs w:val="13"/>
        </w:rPr>
        <w:t>¹</w:t>
      </w:r>
      <w:r w:rsidRPr="006C6E7B">
        <w:rPr>
          <w:rFonts w:ascii="Avenir Next" w:hAnsi="Avenir Next"/>
          <w:i/>
          <w:iCs/>
          <w:sz w:val="13"/>
          <w:szCs w:val="13"/>
        </w:rPr>
        <w:t xml:space="preserve"> Ideally 1,410mm MIN as per NR/CIV/SD/TUM/5000.</w:t>
      </w:r>
    </w:p>
    <w:tbl>
      <w:tblPr>
        <w:tblStyle w:val="TableGrid"/>
        <w:tblpPr w:leftFromText="180" w:rightFromText="180" w:vertAnchor="text" w:horzAnchor="margin" w:tblpXSpec="right" w:tblpY="327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</w:tblGrid>
      <w:tr w:rsidR="00DC660A" w14:paraId="4C06F10D" w14:textId="77777777" w:rsidTr="008564A7">
        <w:tc>
          <w:tcPr>
            <w:tcW w:w="2830" w:type="dxa"/>
            <w:vAlign w:val="center"/>
          </w:tcPr>
          <w:p w14:paraId="3D4CF2AF" w14:textId="77777777" w:rsidR="00DC660A" w:rsidRPr="00DC660A" w:rsidRDefault="00DC660A" w:rsidP="008564A7">
            <w:pPr>
              <w:ind w:left="0"/>
              <w:jc w:val="center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DC660A">
              <w:rPr>
                <w:rFonts w:ascii="Avenir Next" w:hAnsi="Avenir Next"/>
                <w:b/>
                <w:bCs/>
                <w:sz w:val="18"/>
                <w:szCs w:val="18"/>
              </w:rPr>
              <w:t>Cover Level (CL)</w:t>
            </w:r>
          </w:p>
        </w:tc>
      </w:tr>
      <w:tr w:rsidR="00DC660A" w14:paraId="411C8724" w14:textId="77777777" w:rsidTr="008564A7">
        <w:tc>
          <w:tcPr>
            <w:tcW w:w="2830" w:type="dxa"/>
            <w:shd w:val="clear" w:color="auto" w:fill="156082"/>
            <w:vAlign w:val="center"/>
          </w:tcPr>
          <w:p w14:paraId="415A5285" w14:textId="77777777" w:rsidR="00DC660A" w:rsidRPr="00DC660A" w:rsidRDefault="003B4C6D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7" w:name="Text18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 w:rsidR="00DF36FD">
              <w:rPr>
                <w:rFonts w:ascii="Avenir Next" w:hAnsi="Avenir Next"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7"/>
          </w:p>
        </w:tc>
      </w:tr>
      <w:tr w:rsidR="00DC660A" w14:paraId="0E94085B" w14:textId="77777777" w:rsidTr="008564A7">
        <w:tc>
          <w:tcPr>
            <w:tcW w:w="2830" w:type="dxa"/>
            <w:vAlign w:val="center"/>
          </w:tcPr>
          <w:p w14:paraId="7E794D36" w14:textId="77777777" w:rsidR="00DC660A" w:rsidRPr="00DC660A" w:rsidRDefault="00DC660A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DC660A" w14:paraId="121A0E1D" w14:textId="77777777" w:rsidTr="008564A7">
        <w:tc>
          <w:tcPr>
            <w:tcW w:w="2830" w:type="dxa"/>
            <w:vAlign w:val="center"/>
          </w:tcPr>
          <w:p w14:paraId="60114893" w14:textId="77777777" w:rsidR="00DC660A" w:rsidRPr="00DC660A" w:rsidRDefault="00DC660A" w:rsidP="008564A7">
            <w:pPr>
              <w:ind w:left="0"/>
              <w:jc w:val="center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DC660A">
              <w:rPr>
                <w:rFonts w:ascii="Avenir Next" w:hAnsi="Avenir Next"/>
                <w:b/>
                <w:bCs/>
                <w:sz w:val="18"/>
                <w:szCs w:val="18"/>
              </w:rPr>
              <w:t>Bottom of Sleeper (BoS)</w:t>
            </w:r>
          </w:p>
        </w:tc>
      </w:tr>
      <w:tr w:rsidR="00DC660A" w14:paraId="603B7772" w14:textId="77777777" w:rsidTr="008564A7">
        <w:tc>
          <w:tcPr>
            <w:tcW w:w="2830" w:type="dxa"/>
            <w:shd w:val="clear" w:color="auto" w:fill="156082"/>
            <w:vAlign w:val="center"/>
          </w:tcPr>
          <w:p w14:paraId="0C9C38CB" w14:textId="77777777" w:rsidR="00DC660A" w:rsidRPr="00DC660A" w:rsidRDefault="003B4C6D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8"/>
          </w:p>
        </w:tc>
      </w:tr>
      <w:tr w:rsidR="00DC660A" w14:paraId="26E47B4D" w14:textId="77777777" w:rsidTr="008564A7">
        <w:tc>
          <w:tcPr>
            <w:tcW w:w="2830" w:type="dxa"/>
            <w:vAlign w:val="center"/>
          </w:tcPr>
          <w:p w14:paraId="646236FD" w14:textId="77777777" w:rsidR="00DC660A" w:rsidRPr="00DC660A" w:rsidRDefault="00DC660A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5C6F95" w14:paraId="0D5B1958" w14:textId="77777777" w:rsidTr="008564A7">
        <w:tc>
          <w:tcPr>
            <w:tcW w:w="2830" w:type="dxa"/>
            <w:vAlign w:val="center"/>
          </w:tcPr>
          <w:p w14:paraId="265B0853" w14:textId="77777777" w:rsidR="005C6F95" w:rsidRDefault="005C6F95" w:rsidP="008564A7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Or…</w:t>
            </w:r>
          </w:p>
        </w:tc>
      </w:tr>
      <w:tr w:rsidR="005C6F95" w14:paraId="305B3D47" w14:textId="77777777" w:rsidTr="008564A7">
        <w:tc>
          <w:tcPr>
            <w:tcW w:w="2830" w:type="dxa"/>
            <w:vAlign w:val="center"/>
          </w:tcPr>
          <w:p w14:paraId="7AE7F97D" w14:textId="77777777" w:rsidR="005C6F95" w:rsidRPr="005C6F95" w:rsidRDefault="005C6F95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DC660A" w14:paraId="42F088AA" w14:textId="77777777" w:rsidTr="008564A7">
        <w:tc>
          <w:tcPr>
            <w:tcW w:w="2830" w:type="dxa"/>
            <w:vAlign w:val="center"/>
          </w:tcPr>
          <w:p w14:paraId="374A92DA" w14:textId="77777777" w:rsidR="00DC660A" w:rsidRDefault="00DC660A" w:rsidP="008564A7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 xml:space="preserve">A </w:t>
            </w:r>
            <w:r w:rsidR="005C6F95">
              <w:rPr>
                <w:rFonts w:ascii="Avenir Next" w:hAnsi="Avenir Next"/>
                <w:sz w:val="18"/>
                <w:szCs w:val="18"/>
              </w:rPr>
              <w:t>is</w:t>
            </w:r>
          </w:p>
        </w:tc>
      </w:tr>
      <w:tr w:rsidR="00DC660A" w14:paraId="45A4573C" w14:textId="77777777" w:rsidTr="008564A7">
        <w:tc>
          <w:tcPr>
            <w:tcW w:w="2830" w:type="dxa"/>
            <w:shd w:val="clear" w:color="auto" w:fill="156082"/>
            <w:vAlign w:val="center"/>
          </w:tcPr>
          <w:p w14:paraId="20B7C8F0" w14:textId="77777777" w:rsidR="00DC660A" w:rsidRPr="00DC660A" w:rsidRDefault="003B4C6D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9" w:name="Text20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29"/>
          </w:p>
        </w:tc>
      </w:tr>
      <w:tr w:rsidR="005C6F95" w14:paraId="1A7E31AF" w14:textId="77777777" w:rsidTr="008564A7">
        <w:tc>
          <w:tcPr>
            <w:tcW w:w="2830" w:type="dxa"/>
            <w:shd w:val="clear" w:color="auto" w:fill="156082"/>
            <w:vAlign w:val="center"/>
          </w:tcPr>
          <w:p w14:paraId="4CB36D8A" w14:textId="77777777" w:rsidR="005C6F95" w:rsidRPr="00DC660A" w:rsidRDefault="005C6F95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t>mm Above Sleeper Bottom</w:t>
            </w:r>
          </w:p>
        </w:tc>
      </w:tr>
      <w:tr w:rsidR="00DC660A" w14:paraId="475182FF" w14:textId="77777777" w:rsidTr="008564A7">
        <w:tc>
          <w:tcPr>
            <w:tcW w:w="2830" w:type="dxa"/>
            <w:vAlign w:val="center"/>
          </w:tcPr>
          <w:p w14:paraId="7644C549" w14:textId="77777777" w:rsidR="00DC660A" w:rsidRPr="00DC660A" w:rsidRDefault="00DC660A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5C6F95" w14:paraId="3A4D0445" w14:textId="77777777" w:rsidTr="008564A7">
        <w:tc>
          <w:tcPr>
            <w:tcW w:w="2830" w:type="dxa"/>
            <w:vAlign w:val="center"/>
          </w:tcPr>
          <w:p w14:paraId="1D1B45AF" w14:textId="77777777" w:rsidR="005C6F95" w:rsidRDefault="005C6F95" w:rsidP="008564A7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Or…</w:t>
            </w:r>
          </w:p>
        </w:tc>
      </w:tr>
      <w:tr w:rsidR="005C6F95" w14:paraId="015EF303" w14:textId="77777777" w:rsidTr="008564A7">
        <w:tc>
          <w:tcPr>
            <w:tcW w:w="2830" w:type="dxa"/>
            <w:vAlign w:val="center"/>
          </w:tcPr>
          <w:p w14:paraId="37A99FA9" w14:textId="77777777" w:rsidR="005C6F95" w:rsidRPr="005C6F95" w:rsidRDefault="005C6F95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DC660A" w14:paraId="59ACC5F0" w14:textId="77777777" w:rsidTr="008564A7">
        <w:tc>
          <w:tcPr>
            <w:tcW w:w="2830" w:type="dxa"/>
            <w:vAlign w:val="center"/>
          </w:tcPr>
          <w:p w14:paraId="329D5AAF" w14:textId="77777777" w:rsidR="00DC660A" w:rsidRDefault="00DC660A" w:rsidP="008564A7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 xml:space="preserve">A </w:t>
            </w:r>
            <w:r w:rsidR="005C6F95">
              <w:rPr>
                <w:rFonts w:ascii="Avenir Next" w:hAnsi="Avenir Next"/>
                <w:sz w:val="18"/>
                <w:szCs w:val="18"/>
              </w:rPr>
              <w:t>is</w:t>
            </w:r>
          </w:p>
        </w:tc>
      </w:tr>
      <w:tr w:rsidR="00DC660A" w14:paraId="2DF6F086" w14:textId="77777777" w:rsidTr="008564A7">
        <w:tc>
          <w:tcPr>
            <w:tcW w:w="2830" w:type="dxa"/>
            <w:shd w:val="clear" w:color="auto" w:fill="156082"/>
            <w:vAlign w:val="center"/>
          </w:tcPr>
          <w:p w14:paraId="54326FC6" w14:textId="77777777" w:rsidR="00DC660A" w:rsidRPr="00DC660A" w:rsidRDefault="003B4C6D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0" w:name="Text21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30"/>
          </w:p>
        </w:tc>
      </w:tr>
      <w:tr w:rsidR="005C6F95" w14:paraId="4BDA4FE4" w14:textId="77777777" w:rsidTr="008564A7">
        <w:tc>
          <w:tcPr>
            <w:tcW w:w="2830" w:type="dxa"/>
            <w:shd w:val="clear" w:color="auto" w:fill="156082"/>
            <w:vAlign w:val="center"/>
          </w:tcPr>
          <w:p w14:paraId="7576063D" w14:textId="77777777" w:rsidR="005C6F95" w:rsidRPr="00DC660A" w:rsidRDefault="005C6F95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t>mm Below Sleeper Bottom</w:t>
            </w:r>
          </w:p>
        </w:tc>
      </w:tr>
    </w:tbl>
    <w:p w14:paraId="1137AFBA" w14:textId="77777777" w:rsidR="006C6E7B" w:rsidRPr="006C6E7B" w:rsidRDefault="006C6E7B" w:rsidP="00C20450">
      <w:pPr>
        <w:ind w:left="0"/>
        <w:rPr>
          <w:rFonts w:ascii="Avenir Next" w:hAnsi="Avenir Next"/>
          <w:i/>
          <w:iCs/>
          <w:sz w:val="13"/>
          <w:szCs w:val="13"/>
        </w:rPr>
      </w:pPr>
      <w:r w:rsidRPr="006C6E7B">
        <w:rPr>
          <w:rFonts w:ascii="Avenir Next" w:hAnsi="Avenir Next"/>
          <w:i/>
          <w:iCs/>
          <w:sz w:val="13"/>
          <w:szCs w:val="13"/>
        </w:rPr>
        <w:t>*</w:t>
      </w:r>
      <w:r>
        <w:rPr>
          <w:rFonts w:ascii="Avenir Next" w:hAnsi="Avenir Next"/>
          <w:i/>
          <w:iCs/>
          <w:sz w:val="13"/>
          <w:szCs w:val="13"/>
        </w:rPr>
        <w:t>²</w:t>
      </w:r>
      <w:r w:rsidRPr="006C6E7B">
        <w:rPr>
          <w:rFonts w:ascii="Avenir Next" w:hAnsi="Avenir Next"/>
          <w:i/>
          <w:iCs/>
          <w:sz w:val="13"/>
          <w:szCs w:val="13"/>
        </w:rPr>
        <w:t xml:space="preserve"> Typically 1,970mm</w:t>
      </w:r>
      <w:r>
        <w:rPr>
          <w:rFonts w:ascii="Avenir Next" w:hAnsi="Avenir Next"/>
          <w:i/>
          <w:iCs/>
          <w:sz w:val="13"/>
          <w:szCs w:val="13"/>
        </w:rPr>
        <w:t>.</w:t>
      </w:r>
    </w:p>
    <w:p w14:paraId="205D3A81" w14:textId="77777777" w:rsidR="006C6E7B" w:rsidRDefault="006C6E7B" w:rsidP="00C20450">
      <w:pPr>
        <w:ind w:left="0"/>
        <w:rPr>
          <w:rFonts w:ascii="Avenir Next" w:hAnsi="Avenir Next"/>
          <w:sz w:val="18"/>
          <w:szCs w:val="18"/>
        </w:rPr>
      </w:pPr>
    </w:p>
    <w:p w14:paraId="339A28BA" w14:textId="77777777" w:rsidR="006C6E7B" w:rsidRPr="00080D93" w:rsidRDefault="006C6E7B" w:rsidP="00C20450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 w:rsidRPr="00080D93">
        <w:rPr>
          <w:rFonts w:ascii="Avenir Next" w:hAnsi="Avenir Next"/>
          <w:b/>
          <w:bCs/>
          <w:sz w:val="18"/>
          <w:szCs w:val="18"/>
          <w:u w:val="single"/>
        </w:rPr>
        <w:t>Location of Chamber relative to Bottom of Sleeper</w:t>
      </w:r>
    </w:p>
    <w:p w14:paraId="3C193473" w14:textId="77777777" w:rsidR="006C6E7B" w:rsidRDefault="006C6E7B" w:rsidP="005C6F95">
      <w:pPr>
        <w:ind w:left="0"/>
        <w:rPr>
          <w:rFonts w:ascii="Avenir Next" w:hAnsi="Avenir Next"/>
          <w:sz w:val="18"/>
          <w:szCs w:val="18"/>
        </w:rPr>
      </w:pPr>
    </w:p>
    <w:p w14:paraId="2DFDE131" w14:textId="77777777" w:rsidR="005C6F95" w:rsidRDefault="00080D93" w:rsidP="005C6F95">
      <w:pPr>
        <w:ind w:left="0"/>
        <w:rPr>
          <w:rFonts w:ascii="Avenir Next" w:hAnsi="Avenir Next"/>
          <w:sz w:val="18"/>
          <w:szCs w:val="18"/>
        </w:rPr>
      </w:pPr>
      <w:r>
        <w:rPr>
          <w:rFonts w:ascii="Avenir Next" w:hAnsi="Avenir Next"/>
          <w:sz w:val="18"/>
          <w:szCs w:val="18"/>
        </w:rPr>
        <w:t xml:space="preserve"> </w:t>
      </w:r>
      <w:r w:rsidR="008564A7">
        <w:rPr>
          <w:rFonts w:ascii="Avenir Next" w:hAnsi="Avenir Next"/>
          <w:sz w:val="18"/>
          <w:szCs w:val="18"/>
        </w:rPr>
        <w:t>Please use the below to aid in providing information relative to the positioning of the chamber relative to the underside (bottom) of the sleeper.</w:t>
      </w:r>
    </w:p>
    <w:p w14:paraId="7FB4DE3A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58BE5792" w14:textId="77777777" w:rsidR="005C6F95" w:rsidRPr="008564A7" w:rsidRDefault="008564A7" w:rsidP="005C6F95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 w:rsidRPr="008564A7">
        <w:rPr>
          <w:rFonts w:ascii="Avenir Next" w:hAnsi="Avenir Next"/>
          <w:b/>
          <w:bCs/>
          <w:sz w:val="18"/>
          <w:szCs w:val="18"/>
          <w:u w:val="single"/>
        </w:rPr>
        <w:t>Cess Applications</w:t>
      </w:r>
    </w:p>
    <w:p w14:paraId="193269A9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3E0C4845" w14:textId="77777777" w:rsidR="005C6F95" w:rsidRDefault="008564A7" w:rsidP="005C6F95">
      <w:pPr>
        <w:ind w:left="0"/>
        <w:rPr>
          <w:rFonts w:ascii="Avenir Next" w:hAnsi="Avenir Next"/>
          <w:sz w:val="18"/>
          <w:szCs w:val="18"/>
        </w:rPr>
      </w:pPr>
      <w:r w:rsidRPr="00080D93">
        <w:rPr>
          <w:rFonts w:ascii="Avenir Next" w:hAnsi="Avenir Next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0F52C889" wp14:editId="7BF9A464">
            <wp:simplePos x="0" y="0"/>
            <wp:positionH relativeFrom="column">
              <wp:posOffset>-8255</wp:posOffset>
            </wp:positionH>
            <wp:positionV relativeFrom="page">
              <wp:posOffset>6125198</wp:posOffset>
            </wp:positionV>
            <wp:extent cx="3817398" cy="2993926"/>
            <wp:effectExtent l="0" t="0" r="5715" b="3810"/>
            <wp:wrapNone/>
            <wp:docPr id="50550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50037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7398" cy="2993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D4AAA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62666686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0D780BCF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5169B19B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5ECF63FE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553BFB90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792E998D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0BC5B90D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3B58E0BE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5BB2BBA1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72D4EAD3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6D418A99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066F09A5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6CD1AE5E" w14:textId="77777777" w:rsidR="005C6F95" w:rsidRDefault="005C6F95" w:rsidP="005C6F95">
      <w:pPr>
        <w:ind w:left="0"/>
        <w:rPr>
          <w:rFonts w:ascii="Avenir Next" w:hAnsi="Avenir Next"/>
          <w:sz w:val="18"/>
          <w:szCs w:val="18"/>
        </w:rPr>
      </w:pPr>
    </w:p>
    <w:p w14:paraId="431B4B87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092D4BCB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29C164BE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7B429720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44AC991E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2C7ADC5B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00645B57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  <w:r>
        <w:rPr>
          <w:rFonts w:ascii="Avenir Next" w:hAnsi="Avenir Next"/>
          <w:sz w:val="18"/>
          <w:szCs w:val="18"/>
        </w:rPr>
        <w:t>For 6ft applications, see below.</w:t>
      </w:r>
    </w:p>
    <w:p w14:paraId="2510C8A3" w14:textId="77777777" w:rsidR="008564A7" w:rsidRDefault="008564A7" w:rsidP="008564A7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>
        <w:rPr>
          <w:rFonts w:ascii="Avenir Next" w:hAnsi="Avenir Next"/>
          <w:b/>
          <w:bCs/>
          <w:sz w:val="18"/>
          <w:szCs w:val="18"/>
          <w:u w:val="single"/>
        </w:rPr>
        <w:br w:type="page"/>
      </w:r>
    </w:p>
    <w:tbl>
      <w:tblPr>
        <w:tblStyle w:val="TableGrid"/>
        <w:tblpPr w:leftFromText="180" w:rightFromText="180" w:vertAnchor="text" w:horzAnchor="margin" w:tblpXSpec="right" w:tblpY="204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</w:tblGrid>
      <w:tr w:rsidR="008564A7" w14:paraId="32B451C7" w14:textId="77777777" w:rsidTr="008564A7">
        <w:tc>
          <w:tcPr>
            <w:tcW w:w="2830" w:type="dxa"/>
            <w:vAlign w:val="center"/>
          </w:tcPr>
          <w:p w14:paraId="0FEDD941" w14:textId="77777777" w:rsidR="008564A7" w:rsidRPr="00DC660A" w:rsidRDefault="008564A7" w:rsidP="008564A7">
            <w:pPr>
              <w:ind w:left="0"/>
              <w:jc w:val="center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DC660A">
              <w:rPr>
                <w:rFonts w:ascii="Avenir Next" w:hAnsi="Avenir Next"/>
                <w:b/>
                <w:bCs/>
                <w:sz w:val="18"/>
                <w:szCs w:val="18"/>
              </w:rPr>
              <w:lastRenderedPageBreak/>
              <w:t>Cover Level (CL)</w:t>
            </w:r>
          </w:p>
        </w:tc>
      </w:tr>
      <w:tr w:rsidR="008564A7" w14:paraId="2E3016E1" w14:textId="77777777" w:rsidTr="008564A7">
        <w:tc>
          <w:tcPr>
            <w:tcW w:w="2830" w:type="dxa"/>
            <w:shd w:val="clear" w:color="auto" w:fill="156082"/>
            <w:vAlign w:val="center"/>
          </w:tcPr>
          <w:p w14:paraId="4AB21DDA" w14:textId="77777777" w:rsidR="008564A7" w:rsidRPr="00DC660A" w:rsidRDefault="003B4C6D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1" w:name="Text22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31"/>
          </w:p>
        </w:tc>
      </w:tr>
      <w:tr w:rsidR="008564A7" w14:paraId="0E18060B" w14:textId="77777777" w:rsidTr="008564A7">
        <w:tc>
          <w:tcPr>
            <w:tcW w:w="2830" w:type="dxa"/>
            <w:vAlign w:val="center"/>
          </w:tcPr>
          <w:p w14:paraId="05EA71AF" w14:textId="77777777" w:rsidR="008564A7" w:rsidRPr="00DC660A" w:rsidRDefault="008564A7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8564A7" w14:paraId="56F8A896" w14:textId="77777777" w:rsidTr="008564A7">
        <w:tc>
          <w:tcPr>
            <w:tcW w:w="2830" w:type="dxa"/>
            <w:vAlign w:val="center"/>
          </w:tcPr>
          <w:p w14:paraId="4AAC81B4" w14:textId="77777777" w:rsidR="008564A7" w:rsidRPr="00DC660A" w:rsidRDefault="008564A7" w:rsidP="008564A7">
            <w:pPr>
              <w:ind w:left="0"/>
              <w:jc w:val="center"/>
              <w:rPr>
                <w:rFonts w:ascii="Avenir Next" w:hAnsi="Avenir Next"/>
                <w:b/>
                <w:bCs/>
                <w:sz w:val="18"/>
                <w:szCs w:val="18"/>
              </w:rPr>
            </w:pPr>
            <w:r w:rsidRPr="00DC660A">
              <w:rPr>
                <w:rFonts w:ascii="Avenir Next" w:hAnsi="Avenir Next"/>
                <w:b/>
                <w:bCs/>
                <w:sz w:val="18"/>
                <w:szCs w:val="18"/>
              </w:rPr>
              <w:t>Bottom of Sleeper (BoS)</w:t>
            </w:r>
          </w:p>
        </w:tc>
      </w:tr>
      <w:tr w:rsidR="008564A7" w14:paraId="6C294959" w14:textId="77777777" w:rsidTr="008564A7">
        <w:tc>
          <w:tcPr>
            <w:tcW w:w="2830" w:type="dxa"/>
            <w:shd w:val="clear" w:color="auto" w:fill="156082"/>
            <w:vAlign w:val="center"/>
          </w:tcPr>
          <w:p w14:paraId="1C68664D" w14:textId="77777777" w:rsidR="008564A7" w:rsidRPr="00DC660A" w:rsidRDefault="003B4C6D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2" w:name="Text23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32"/>
          </w:p>
        </w:tc>
      </w:tr>
      <w:tr w:rsidR="008564A7" w14:paraId="390E1C3B" w14:textId="77777777" w:rsidTr="008564A7">
        <w:tc>
          <w:tcPr>
            <w:tcW w:w="2830" w:type="dxa"/>
            <w:vAlign w:val="center"/>
          </w:tcPr>
          <w:p w14:paraId="06EFD013" w14:textId="77777777" w:rsidR="008564A7" w:rsidRPr="00DC660A" w:rsidRDefault="008564A7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8564A7" w14:paraId="41AE9E41" w14:textId="77777777" w:rsidTr="008564A7">
        <w:tc>
          <w:tcPr>
            <w:tcW w:w="2830" w:type="dxa"/>
            <w:vAlign w:val="center"/>
          </w:tcPr>
          <w:p w14:paraId="6D5DC72B" w14:textId="77777777" w:rsidR="008564A7" w:rsidRDefault="008564A7" w:rsidP="008564A7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Or…</w:t>
            </w:r>
          </w:p>
        </w:tc>
      </w:tr>
      <w:tr w:rsidR="008564A7" w14:paraId="29A5B206" w14:textId="77777777" w:rsidTr="008564A7">
        <w:tc>
          <w:tcPr>
            <w:tcW w:w="2830" w:type="dxa"/>
            <w:vAlign w:val="center"/>
          </w:tcPr>
          <w:p w14:paraId="62F9F12A" w14:textId="77777777" w:rsidR="008564A7" w:rsidRPr="005C6F95" w:rsidRDefault="008564A7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8564A7" w14:paraId="4CCA6D9D" w14:textId="77777777" w:rsidTr="008564A7">
        <w:tc>
          <w:tcPr>
            <w:tcW w:w="2830" w:type="dxa"/>
            <w:vAlign w:val="center"/>
          </w:tcPr>
          <w:p w14:paraId="54AB5AE2" w14:textId="77777777" w:rsidR="008564A7" w:rsidRDefault="008564A7" w:rsidP="008564A7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A is</w:t>
            </w:r>
          </w:p>
        </w:tc>
      </w:tr>
      <w:tr w:rsidR="008564A7" w14:paraId="6C41ECBD" w14:textId="77777777" w:rsidTr="008564A7">
        <w:tc>
          <w:tcPr>
            <w:tcW w:w="2830" w:type="dxa"/>
            <w:shd w:val="clear" w:color="auto" w:fill="156082"/>
            <w:vAlign w:val="center"/>
          </w:tcPr>
          <w:p w14:paraId="0CDBEDE4" w14:textId="77777777" w:rsidR="008564A7" w:rsidRPr="00DC660A" w:rsidRDefault="003B4C6D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3" w:name="Text24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33"/>
          </w:p>
        </w:tc>
      </w:tr>
      <w:tr w:rsidR="008564A7" w14:paraId="559DFC9B" w14:textId="77777777" w:rsidTr="008564A7">
        <w:tc>
          <w:tcPr>
            <w:tcW w:w="2830" w:type="dxa"/>
            <w:shd w:val="clear" w:color="auto" w:fill="156082"/>
            <w:vAlign w:val="center"/>
          </w:tcPr>
          <w:p w14:paraId="3823EF3E" w14:textId="77777777" w:rsidR="008564A7" w:rsidRPr="00DC660A" w:rsidRDefault="008564A7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t>mm Above Sleeper Bottom</w:t>
            </w:r>
          </w:p>
        </w:tc>
      </w:tr>
      <w:tr w:rsidR="008564A7" w14:paraId="351F623E" w14:textId="77777777" w:rsidTr="008564A7">
        <w:tc>
          <w:tcPr>
            <w:tcW w:w="2830" w:type="dxa"/>
            <w:vAlign w:val="center"/>
          </w:tcPr>
          <w:p w14:paraId="28F0B368" w14:textId="77777777" w:rsidR="008564A7" w:rsidRPr="00DC660A" w:rsidRDefault="008564A7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8564A7" w14:paraId="36EC9074" w14:textId="77777777" w:rsidTr="008564A7">
        <w:tc>
          <w:tcPr>
            <w:tcW w:w="2830" w:type="dxa"/>
            <w:vAlign w:val="center"/>
          </w:tcPr>
          <w:p w14:paraId="1008A69D" w14:textId="77777777" w:rsidR="008564A7" w:rsidRDefault="008564A7" w:rsidP="008564A7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Or…</w:t>
            </w:r>
          </w:p>
        </w:tc>
      </w:tr>
      <w:tr w:rsidR="008564A7" w14:paraId="28394B24" w14:textId="77777777" w:rsidTr="008564A7">
        <w:tc>
          <w:tcPr>
            <w:tcW w:w="2830" w:type="dxa"/>
            <w:vAlign w:val="center"/>
          </w:tcPr>
          <w:p w14:paraId="2C6E8D8E" w14:textId="77777777" w:rsidR="008564A7" w:rsidRPr="005C6F95" w:rsidRDefault="008564A7" w:rsidP="008564A7">
            <w:pPr>
              <w:ind w:left="0"/>
              <w:jc w:val="center"/>
              <w:rPr>
                <w:rFonts w:ascii="Avenir Next" w:hAnsi="Avenir Next"/>
                <w:sz w:val="12"/>
                <w:szCs w:val="12"/>
              </w:rPr>
            </w:pPr>
          </w:p>
        </w:tc>
      </w:tr>
      <w:tr w:rsidR="008564A7" w14:paraId="7AD5A3C2" w14:textId="77777777" w:rsidTr="008564A7">
        <w:tc>
          <w:tcPr>
            <w:tcW w:w="2830" w:type="dxa"/>
            <w:vAlign w:val="center"/>
          </w:tcPr>
          <w:p w14:paraId="390473A7" w14:textId="77777777" w:rsidR="008564A7" w:rsidRDefault="008564A7" w:rsidP="008564A7">
            <w:pPr>
              <w:ind w:left="0"/>
              <w:jc w:val="center"/>
              <w:rPr>
                <w:rFonts w:ascii="Avenir Next" w:hAnsi="Avenir Next"/>
                <w:sz w:val="18"/>
                <w:szCs w:val="18"/>
              </w:rPr>
            </w:pPr>
            <w:r>
              <w:rPr>
                <w:rFonts w:ascii="Avenir Next" w:hAnsi="Avenir Next"/>
                <w:sz w:val="18"/>
                <w:szCs w:val="18"/>
              </w:rPr>
              <w:t>A is</w:t>
            </w:r>
          </w:p>
        </w:tc>
      </w:tr>
      <w:tr w:rsidR="008564A7" w14:paraId="7E7D5D68" w14:textId="77777777" w:rsidTr="008564A7">
        <w:tc>
          <w:tcPr>
            <w:tcW w:w="2830" w:type="dxa"/>
            <w:shd w:val="clear" w:color="auto" w:fill="156082"/>
            <w:vAlign w:val="center"/>
          </w:tcPr>
          <w:p w14:paraId="70F83E5D" w14:textId="77777777" w:rsidR="008564A7" w:rsidRPr="00DC660A" w:rsidRDefault="003B4C6D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4" w:name="Text25"/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instrText xml:space="preserve"> FORMTEXT </w:instrTex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separate"/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noProof/>
                <w:color w:val="FFFFFF" w:themeColor="background1"/>
                <w:sz w:val="18"/>
                <w:szCs w:val="18"/>
              </w:rPr>
              <w:t> </w:t>
            </w: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fldChar w:fldCharType="end"/>
            </w:r>
            <w:bookmarkEnd w:id="34"/>
          </w:p>
        </w:tc>
      </w:tr>
      <w:tr w:rsidR="008564A7" w14:paraId="75002D53" w14:textId="77777777" w:rsidTr="008564A7">
        <w:tc>
          <w:tcPr>
            <w:tcW w:w="2830" w:type="dxa"/>
            <w:shd w:val="clear" w:color="auto" w:fill="156082"/>
            <w:vAlign w:val="center"/>
          </w:tcPr>
          <w:p w14:paraId="2A756714" w14:textId="77777777" w:rsidR="008564A7" w:rsidRPr="00DC660A" w:rsidRDefault="008564A7" w:rsidP="008564A7">
            <w:pPr>
              <w:ind w:left="0"/>
              <w:jc w:val="center"/>
              <w:rPr>
                <w:rFonts w:ascii="Avenir Next" w:hAnsi="Avenir Next"/>
                <w:color w:val="FFFFFF" w:themeColor="background1"/>
                <w:sz w:val="18"/>
                <w:szCs w:val="18"/>
              </w:rPr>
            </w:pPr>
            <w:r>
              <w:rPr>
                <w:rFonts w:ascii="Avenir Next" w:hAnsi="Avenir Next"/>
                <w:color w:val="FFFFFF" w:themeColor="background1"/>
                <w:sz w:val="18"/>
                <w:szCs w:val="18"/>
              </w:rPr>
              <w:t>mm Below Sleeper Bottom</w:t>
            </w:r>
          </w:p>
        </w:tc>
      </w:tr>
    </w:tbl>
    <w:p w14:paraId="22D7B8CC" w14:textId="77777777" w:rsidR="008564A7" w:rsidRDefault="008564A7" w:rsidP="005C6F95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</w:p>
    <w:p w14:paraId="48D93650" w14:textId="77777777" w:rsidR="005C6F95" w:rsidRPr="00080D93" w:rsidRDefault="008564A7" w:rsidP="005C6F95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>
        <w:rPr>
          <w:rFonts w:ascii="Avenir Next" w:hAnsi="Avenir Next"/>
          <w:b/>
          <w:bCs/>
          <w:sz w:val="18"/>
          <w:szCs w:val="18"/>
          <w:u w:val="single"/>
        </w:rPr>
        <w:t>6ft Applications</w:t>
      </w:r>
    </w:p>
    <w:p w14:paraId="50056A7C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7AD30590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0C896272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0D926FEE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45DCBFFF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40BE7EDD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6715CD55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4A73290B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3EFA6BCE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28068B63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1E1E2EBB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06F386A4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4780F8BA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39D2C56C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65EC8F82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3F4A4ECF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20BE3A36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3CCBE962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75C51E2E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2623B2CA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428EAE66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76C54FAD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0A8E8AC6" w14:textId="77777777" w:rsidR="008564A7" w:rsidRDefault="008564A7" w:rsidP="005C6F95">
      <w:pPr>
        <w:ind w:left="0"/>
        <w:rPr>
          <w:rFonts w:ascii="Avenir Next" w:hAnsi="Avenir Next"/>
          <w:sz w:val="18"/>
          <w:szCs w:val="18"/>
        </w:rPr>
      </w:pPr>
    </w:p>
    <w:p w14:paraId="196E8933" w14:textId="77777777" w:rsidR="005C6F95" w:rsidRDefault="008564A7" w:rsidP="005C6F95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  <w:r w:rsidRPr="008564A7">
        <w:rPr>
          <w:rFonts w:ascii="Avenir Next" w:hAnsi="Avenir Next"/>
          <w:b/>
          <w:bCs/>
          <w:noProof/>
          <w:sz w:val="18"/>
          <w:szCs w:val="18"/>
          <w:u w:val="single"/>
        </w:rPr>
        <w:drawing>
          <wp:anchor distT="0" distB="0" distL="114300" distR="114300" simplePos="0" relativeHeight="251659264" behindDoc="0" locked="0" layoutInCell="1" allowOverlap="1" wp14:anchorId="2AA10355" wp14:editId="73012524">
            <wp:simplePos x="0" y="0"/>
            <wp:positionH relativeFrom="column">
              <wp:posOffset>-8878</wp:posOffset>
            </wp:positionH>
            <wp:positionV relativeFrom="page">
              <wp:posOffset>2503503</wp:posOffset>
            </wp:positionV>
            <wp:extent cx="3815715" cy="3230880"/>
            <wp:effectExtent l="0" t="0" r="0" b="0"/>
            <wp:wrapNone/>
            <wp:docPr id="703894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9438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5715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64A7">
        <w:rPr>
          <w:rFonts w:ascii="Avenir Next" w:hAnsi="Avenir Next"/>
          <w:b/>
          <w:bCs/>
          <w:sz w:val="18"/>
          <w:szCs w:val="18"/>
          <w:u w:val="single"/>
        </w:rPr>
        <w:t>Reference Tables</w:t>
      </w:r>
    </w:p>
    <w:p w14:paraId="40923701" w14:textId="77777777" w:rsidR="008564A7" w:rsidRDefault="008564A7" w:rsidP="005C6F95">
      <w:pPr>
        <w:ind w:left="0"/>
        <w:rPr>
          <w:rFonts w:ascii="Avenir Next" w:hAnsi="Avenir Next"/>
          <w:b/>
          <w:bCs/>
          <w:sz w:val="18"/>
          <w:szCs w:val="18"/>
          <w:u w:val="single"/>
        </w:rPr>
      </w:pPr>
    </w:p>
    <w:p w14:paraId="4454F429" w14:textId="77777777" w:rsidR="008564A7" w:rsidRDefault="008564A7" w:rsidP="005C6F95">
      <w:pPr>
        <w:ind w:left="0"/>
        <w:rPr>
          <w:rFonts w:ascii="Avenir Next" w:hAnsi="Avenir Next"/>
          <w:b/>
          <w:bCs/>
          <w:i/>
          <w:iCs/>
          <w:sz w:val="18"/>
          <w:szCs w:val="18"/>
        </w:rPr>
      </w:pPr>
      <w:r w:rsidRPr="008564A7">
        <w:rPr>
          <w:rFonts w:ascii="Avenir Next" w:hAnsi="Avenir Next"/>
          <w:b/>
          <w:bCs/>
          <w:i/>
          <w:iCs/>
          <w:sz w:val="18"/>
          <w:szCs w:val="18"/>
        </w:rPr>
        <w:t xml:space="preserve">BS 9295:2020+A1:2025 Table 13 </w:t>
      </w:r>
      <w:r>
        <w:rPr>
          <w:rFonts w:ascii="Avenir Next" w:hAnsi="Avenir Next"/>
          <w:b/>
          <w:bCs/>
          <w:i/>
          <w:iCs/>
          <w:sz w:val="18"/>
          <w:szCs w:val="18"/>
        </w:rPr>
        <w:t>–</w:t>
      </w:r>
      <w:r w:rsidRPr="008564A7">
        <w:rPr>
          <w:rFonts w:ascii="Avenir Next" w:hAnsi="Avenir Next"/>
          <w:b/>
          <w:bCs/>
          <w:i/>
          <w:iCs/>
          <w:sz w:val="18"/>
          <w:szCs w:val="18"/>
        </w:rPr>
        <w:t xml:space="preserve"> </w:t>
      </w:r>
      <w:r>
        <w:rPr>
          <w:rFonts w:ascii="Avenir Next" w:hAnsi="Avenir Next"/>
          <w:b/>
          <w:bCs/>
          <w:i/>
          <w:iCs/>
          <w:sz w:val="18"/>
          <w:szCs w:val="18"/>
        </w:rPr>
        <w:t>Native Soil Modulus</w:t>
      </w:r>
    </w:p>
    <w:p w14:paraId="0A2797B9" w14:textId="77777777" w:rsidR="008564A7" w:rsidRDefault="008564A7" w:rsidP="005C6F95">
      <w:pPr>
        <w:ind w:left="0"/>
        <w:rPr>
          <w:rFonts w:ascii="Avenir Next" w:hAnsi="Avenir Next"/>
          <w:b/>
          <w:bCs/>
          <w:i/>
          <w:iCs/>
          <w:sz w:val="18"/>
          <w:szCs w:val="18"/>
        </w:rPr>
      </w:pPr>
    </w:p>
    <w:p w14:paraId="2BF44AFB" w14:textId="77777777" w:rsidR="008564A7" w:rsidRDefault="008564A7" w:rsidP="005C6F95">
      <w:pPr>
        <w:ind w:left="0"/>
        <w:rPr>
          <w:rFonts w:ascii="Avenir Next" w:hAnsi="Avenir Next"/>
          <w:b/>
          <w:bCs/>
          <w:i/>
          <w:iCs/>
          <w:sz w:val="18"/>
          <w:szCs w:val="18"/>
        </w:rPr>
      </w:pPr>
      <w:r>
        <w:rPr>
          <w:noProof/>
        </w:rPr>
        <w:drawing>
          <wp:inline distT="0" distB="0" distL="0" distR="0" wp14:anchorId="0AC243B0" wp14:editId="59AB64CB">
            <wp:extent cx="5575685" cy="2536358"/>
            <wp:effectExtent l="0" t="0" r="0" b="3810"/>
            <wp:docPr id="47364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B340E97-0348-F381-42EE-8AF0E84B50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642" name="Picture 2">
                      <a:extLst>
                        <a:ext uri="{FF2B5EF4-FFF2-40B4-BE49-F238E27FC236}">
                          <a16:creationId xmlns:a16="http://schemas.microsoft.com/office/drawing/2014/main" id="{2B340E97-0348-F381-42EE-8AF0E84B50B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685" cy="253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55ED508E" w14:textId="77777777" w:rsidR="008564A7" w:rsidRDefault="008564A7" w:rsidP="005C6F95">
      <w:pPr>
        <w:ind w:left="0"/>
        <w:rPr>
          <w:rFonts w:ascii="Avenir Next" w:hAnsi="Avenir Next"/>
          <w:b/>
          <w:bCs/>
          <w:i/>
          <w:iCs/>
          <w:sz w:val="18"/>
          <w:szCs w:val="18"/>
        </w:rPr>
      </w:pPr>
    </w:p>
    <w:p w14:paraId="0C383B78" w14:textId="77777777" w:rsidR="008564A7" w:rsidRDefault="008564A7">
      <w:pPr>
        <w:rPr>
          <w:rFonts w:ascii="Avenir Next" w:hAnsi="Avenir Next"/>
          <w:b/>
          <w:bCs/>
          <w:i/>
          <w:iCs/>
          <w:sz w:val="18"/>
          <w:szCs w:val="18"/>
        </w:rPr>
      </w:pPr>
      <w:r>
        <w:rPr>
          <w:rFonts w:ascii="Avenir Next" w:hAnsi="Avenir Next"/>
          <w:b/>
          <w:bCs/>
          <w:i/>
          <w:iCs/>
          <w:sz w:val="18"/>
          <w:szCs w:val="18"/>
        </w:rPr>
        <w:br w:type="page"/>
      </w:r>
    </w:p>
    <w:p w14:paraId="644E22F0" w14:textId="77777777" w:rsidR="008564A7" w:rsidRDefault="008564A7" w:rsidP="005C6F95">
      <w:pPr>
        <w:ind w:left="0"/>
        <w:rPr>
          <w:rFonts w:ascii="Avenir Next" w:hAnsi="Avenir Next"/>
          <w:b/>
          <w:bCs/>
          <w:i/>
          <w:iCs/>
          <w:sz w:val="18"/>
          <w:szCs w:val="18"/>
        </w:rPr>
      </w:pPr>
    </w:p>
    <w:p w14:paraId="249F41CF" w14:textId="77777777" w:rsidR="008564A7" w:rsidRDefault="008564A7" w:rsidP="005C6F95">
      <w:pPr>
        <w:ind w:left="0"/>
        <w:rPr>
          <w:rFonts w:ascii="Avenir Next" w:hAnsi="Avenir Next"/>
          <w:b/>
          <w:bCs/>
          <w:i/>
          <w:iCs/>
          <w:sz w:val="18"/>
          <w:szCs w:val="18"/>
        </w:rPr>
      </w:pPr>
      <w:r>
        <w:rPr>
          <w:rFonts w:ascii="Avenir Next" w:hAnsi="Avenir Next"/>
          <w:b/>
          <w:bCs/>
          <w:i/>
          <w:iCs/>
          <w:sz w:val="18"/>
          <w:szCs w:val="18"/>
        </w:rPr>
        <w:t>BS9295:2020+A1:2025 Table 14 – Embedment Class</w:t>
      </w:r>
    </w:p>
    <w:p w14:paraId="0CAC55E7" w14:textId="77777777" w:rsidR="008564A7" w:rsidRDefault="008564A7" w:rsidP="005C6F95">
      <w:pPr>
        <w:ind w:left="0"/>
        <w:rPr>
          <w:rFonts w:ascii="Avenir Next" w:hAnsi="Avenir Next"/>
          <w:b/>
          <w:bCs/>
          <w:i/>
          <w:iCs/>
          <w:sz w:val="18"/>
          <w:szCs w:val="18"/>
        </w:rPr>
      </w:pPr>
    </w:p>
    <w:p w14:paraId="4A683F22" w14:textId="77777777" w:rsidR="008564A7" w:rsidRPr="008564A7" w:rsidRDefault="008564A7" w:rsidP="005C6F95">
      <w:pPr>
        <w:ind w:left="0"/>
        <w:rPr>
          <w:rFonts w:ascii="Avenir Next" w:hAnsi="Avenir Next"/>
          <w:b/>
          <w:bCs/>
          <w:i/>
          <w:iCs/>
          <w:sz w:val="18"/>
          <w:szCs w:val="18"/>
        </w:rPr>
      </w:pPr>
      <w:r>
        <w:rPr>
          <w:noProof/>
        </w:rPr>
        <w:drawing>
          <wp:inline distT="0" distB="0" distL="0" distR="0" wp14:anchorId="07FA8F8C" wp14:editId="7C007F16">
            <wp:extent cx="6010183" cy="7164443"/>
            <wp:effectExtent l="0" t="0" r="0" b="0"/>
            <wp:docPr id="47366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A933141-FEA4-3B2A-119C-B03B5C5A79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664" name="Picture 1">
                      <a:extLst>
                        <a:ext uri="{FF2B5EF4-FFF2-40B4-BE49-F238E27FC236}">
                          <a16:creationId xmlns:a16="http://schemas.microsoft.com/office/drawing/2014/main" id="{3A933141-FEA4-3B2A-119C-B03B5C5A798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350" cy="7225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64A7" w:rsidRPr="008564A7" w:rsidSect="00CE0C47">
      <w:headerReference w:type="default" r:id="rId15"/>
      <w:footerReference w:type="default" r:id="rId16"/>
      <w:pgSz w:w="11906" w:h="16838" w:code="9"/>
      <w:pgMar w:top="1440" w:right="1440" w:bottom="1440" w:left="1440" w:header="1552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611799" w14:textId="77777777" w:rsidR="00B642B4" w:rsidRDefault="00B642B4" w:rsidP="006843CF">
      <w:r>
        <w:separator/>
      </w:r>
    </w:p>
  </w:endnote>
  <w:endnote w:type="continuationSeparator" w:id="0">
    <w:p w14:paraId="26A203F2" w14:textId="77777777" w:rsidR="00B642B4" w:rsidRDefault="00B642B4" w:rsidP="0068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venir Next Medium">
    <w:panose1 w:val="020B0603020202020204"/>
    <w:charset w:val="00"/>
    <w:family w:val="swiss"/>
    <w:pitch w:val="variable"/>
    <w:sig w:usb0="8000002F" w:usb1="5000204A" w:usb2="00000000" w:usb3="00000000" w:csb0="0000009B" w:csb1="00000000"/>
  </w:font>
  <w:font w:name="Avenir Next Ultra Light">
    <w:panose1 w:val="020B0203020202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E830E6" w14:textId="77777777" w:rsidR="00375644" w:rsidRPr="00514044" w:rsidRDefault="00375644" w:rsidP="00514044">
    <w:pPr>
      <w:pStyle w:val="Footer"/>
      <w:ind w:left="0"/>
      <w:rPr>
        <w:rFonts w:ascii="Avenir Next Ultra Light" w:hAnsi="Avenir Next Ultra Light" w:cstheme="minorHAnsi"/>
        <w:sz w:val="16"/>
        <w:szCs w:val="16"/>
      </w:rPr>
    </w:pPr>
  </w:p>
  <w:p w14:paraId="1CA8C392" w14:textId="77777777" w:rsidR="0058268B" w:rsidRPr="00514044" w:rsidRDefault="0058268B" w:rsidP="00514044">
    <w:pPr>
      <w:pStyle w:val="Footer"/>
      <w:ind w:left="0"/>
      <w:rPr>
        <w:rFonts w:ascii="Avenir Next Ultra Light" w:hAnsi="Avenir Next Ultra Light" w:cstheme="minorHAnsi"/>
        <w:sz w:val="16"/>
        <w:szCs w:val="16"/>
      </w:rPr>
    </w:pPr>
    <w:r w:rsidRPr="00514044">
      <w:rPr>
        <w:rFonts w:ascii="Avenir Next Ultra Light" w:hAnsi="Avenir Next Ultra Light" w:cstheme="minorHAnsi"/>
        <w:sz w:val="16"/>
        <w:szCs w:val="16"/>
      </w:rPr>
      <w:t>Aqua Fabrications Ltd, Belmont House, Garnett Place, Skelmersdale, WN8 9UB</w:t>
    </w:r>
  </w:p>
  <w:p w14:paraId="11636D9E" w14:textId="77777777" w:rsidR="0058268B" w:rsidRPr="00514044" w:rsidRDefault="0058268B" w:rsidP="00514044">
    <w:pPr>
      <w:pStyle w:val="Footer"/>
      <w:ind w:left="0"/>
      <w:rPr>
        <w:rFonts w:ascii="Avenir Next Ultra Light" w:hAnsi="Avenir Next Ultra Light" w:cstheme="minorHAnsi"/>
        <w:lang w:val="en-GB"/>
      </w:rPr>
    </w:pPr>
    <w:r w:rsidRPr="00514044">
      <w:rPr>
        <w:rFonts w:ascii="Avenir Next Ultra Light" w:hAnsi="Avenir Next Ultra Light" w:cstheme="minorHAnsi"/>
        <w:sz w:val="16"/>
        <w:szCs w:val="16"/>
        <w:lang w:val="en-GB"/>
      </w:rPr>
      <w:t>Email: sales@aquafab.co.uk; Web: www.aquafab.co.uk</w:t>
    </w:r>
    <w:r w:rsidRPr="00514044">
      <w:rPr>
        <w:rFonts w:ascii="Avenir Next Ultra Light" w:hAnsi="Avenir Next Ultra Light" w:cstheme="minorHAnsi"/>
        <w:sz w:val="16"/>
        <w:szCs w:val="16"/>
      </w:rPr>
      <w:ptab w:relativeTo="margin" w:alignment="right" w:leader="none"/>
    </w:r>
    <w:r w:rsidR="0061076A">
      <w:rPr>
        <w:rFonts w:ascii="Avenir Next Ultra Light" w:hAnsi="Avenir Next Ultra Light" w:cstheme="minorHAnsi"/>
        <w:sz w:val="16"/>
        <w:szCs w:val="16"/>
      </w:rPr>
      <w:t>v1.</w:t>
    </w:r>
    <w:r w:rsidR="00850BAF">
      <w:rPr>
        <w:rFonts w:ascii="Avenir Next Ultra Light" w:hAnsi="Avenir Next Ultra Light" w:cstheme="minorHAnsi"/>
        <w:sz w:val="16"/>
        <w:szCs w:val="16"/>
      </w:rPr>
      <w:t>1</w:t>
    </w:r>
    <w:r w:rsidR="0061076A">
      <w:rPr>
        <w:rFonts w:ascii="Avenir Next Ultra Light" w:hAnsi="Avenir Next Ultra Light" w:cstheme="minorHAnsi"/>
        <w:sz w:val="16"/>
        <w:szCs w:val="16"/>
      </w:rPr>
      <w:t xml:space="preserve"> 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EA2DC1" w14:textId="77777777" w:rsidR="00B642B4" w:rsidRDefault="00B642B4" w:rsidP="006843CF">
      <w:r>
        <w:separator/>
      </w:r>
    </w:p>
  </w:footnote>
  <w:footnote w:type="continuationSeparator" w:id="0">
    <w:p w14:paraId="0BA69D53" w14:textId="77777777" w:rsidR="00B642B4" w:rsidRDefault="00B642B4" w:rsidP="00684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46F04E" w14:textId="77777777" w:rsidR="000819FE" w:rsidRDefault="00D905B2" w:rsidP="00514044">
    <w:pPr>
      <w:pStyle w:val="Header"/>
      <w:tabs>
        <w:tab w:val="clear" w:pos="4680"/>
      </w:tabs>
      <w:spacing w:before="240"/>
      <w:ind w:left="0"/>
      <w:jc w:val="center"/>
      <w:rPr>
        <w:rFonts w:ascii="Avenir Next Medium" w:hAnsi="Avenir Next Medium"/>
        <w:b/>
        <w:bCs/>
        <w:sz w:val="44"/>
        <w:szCs w:val="44"/>
      </w:rPr>
    </w:pPr>
    <w:r>
      <w:rPr>
        <w:rFonts w:ascii="Avenir Next Medium" w:hAnsi="Avenir Next Medium"/>
        <w:b/>
        <w:bCs/>
        <w:smallCaps/>
        <w:noProof/>
        <w:sz w:val="44"/>
        <w:szCs w:val="44"/>
        <w:u w:val="single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1BE0CF7" wp14:editId="6E10A424">
              <wp:simplePos x="0" y="0"/>
              <wp:positionH relativeFrom="column">
                <wp:posOffset>-914400</wp:posOffset>
              </wp:positionH>
              <wp:positionV relativeFrom="paragraph">
                <wp:posOffset>-1024627</wp:posOffset>
              </wp:positionV>
              <wp:extent cx="7577192" cy="10236769"/>
              <wp:effectExtent l="0" t="12700" r="5080" b="25400"/>
              <wp:wrapNone/>
              <wp:docPr id="547058556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7192" cy="10236769"/>
                        <a:chOff x="0" y="0"/>
                        <a:chExt cx="7577192" cy="10236769"/>
                      </a:xfrm>
                    </wpg:grpSpPr>
                    <wps:wsp>
                      <wps:cNvPr id="1189664602" name="Rectangle 1"/>
                      <wps:cNvSpPr/>
                      <wps:spPr>
                        <a:xfrm flipV="1">
                          <a:off x="6452607" y="10056061"/>
                          <a:ext cx="1124585" cy="53975"/>
                        </a:xfrm>
                        <a:custGeom>
                          <a:avLst/>
                          <a:gdLst>
                            <a:gd name="csX0" fmla="*/ 0 w 1259840"/>
                            <a:gd name="csY0" fmla="*/ 0 h 53975"/>
                            <a:gd name="csX1" fmla="*/ 1259840 w 1259840"/>
                            <a:gd name="csY1" fmla="*/ 0 h 53975"/>
                            <a:gd name="csX2" fmla="*/ 1259840 w 1259840"/>
                            <a:gd name="csY2" fmla="*/ 53975 h 53975"/>
                            <a:gd name="csX3" fmla="*/ 0 w 1259840"/>
                            <a:gd name="csY3" fmla="*/ 53975 h 53975"/>
                            <a:gd name="csX4" fmla="*/ 0 w 1259840"/>
                            <a:gd name="csY4" fmla="*/ 0 h 53975"/>
                            <a:gd name="csX0" fmla="*/ 758310 w 1259840"/>
                            <a:gd name="csY0" fmla="*/ 0 h 53975"/>
                            <a:gd name="csX1" fmla="*/ 1259840 w 1259840"/>
                            <a:gd name="csY1" fmla="*/ 0 h 53975"/>
                            <a:gd name="csX2" fmla="*/ 1259840 w 1259840"/>
                            <a:gd name="csY2" fmla="*/ 53975 h 53975"/>
                            <a:gd name="csX3" fmla="*/ 0 w 1259840"/>
                            <a:gd name="csY3" fmla="*/ 53975 h 53975"/>
                            <a:gd name="csX4" fmla="*/ 758310 w 1259840"/>
                            <a:gd name="csY4" fmla="*/ 0 h 53975"/>
                            <a:gd name="csX0" fmla="*/ 43290 w 544820"/>
                            <a:gd name="csY0" fmla="*/ 0 h 53975"/>
                            <a:gd name="csX1" fmla="*/ 544820 w 544820"/>
                            <a:gd name="csY1" fmla="*/ 0 h 53975"/>
                            <a:gd name="csX2" fmla="*/ 544820 w 544820"/>
                            <a:gd name="csY2" fmla="*/ 53975 h 53975"/>
                            <a:gd name="csX3" fmla="*/ 0 w 544820"/>
                            <a:gd name="csY3" fmla="*/ 53975 h 53975"/>
                            <a:gd name="csX4" fmla="*/ 43290 w 544820"/>
                            <a:gd name="csY4" fmla="*/ 0 h 53975"/>
                            <a:gd name="csX0" fmla="*/ 623075 w 1124605"/>
                            <a:gd name="csY0" fmla="*/ 0 h 53975"/>
                            <a:gd name="csX1" fmla="*/ 1124605 w 1124605"/>
                            <a:gd name="csY1" fmla="*/ 0 h 53975"/>
                            <a:gd name="csX2" fmla="*/ 1124605 w 1124605"/>
                            <a:gd name="csY2" fmla="*/ 53975 h 53975"/>
                            <a:gd name="csX3" fmla="*/ 0 w 1124605"/>
                            <a:gd name="csY3" fmla="*/ 53975 h 53975"/>
                            <a:gd name="csX4" fmla="*/ 623075 w 1124605"/>
                            <a:gd name="csY4" fmla="*/ 0 h 53975"/>
                            <a:gd name="csX0" fmla="*/ 34291 w 1124605"/>
                            <a:gd name="csY0" fmla="*/ 0 h 53975"/>
                            <a:gd name="csX1" fmla="*/ 1124605 w 1124605"/>
                            <a:gd name="csY1" fmla="*/ 0 h 53975"/>
                            <a:gd name="csX2" fmla="*/ 1124605 w 1124605"/>
                            <a:gd name="csY2" fmla="*/ 53975 h 53975"/>
                            <a:gd name="csX3" fmla="*/ 0 w 1124605"/>
                            <a:gd name="csY3" fmla="*/ 53975 h 53975"/>
                            <a:gd name="csX4" fmla="*/ 34291 w 1124605"/>
                            <a:gd name="csY4" fmla="*/ 0 h 539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124605" h="53975">
                              <a:moveTo>
                                <a:pt x="34291" y="0"/>
                              </a:moveTo>
                              <a:lnTo>
                                <a:pt x="1124605" y="0"/>
                              </a:lnTo>
                              <a:lnTo>
                                <a:pt x="1124605" y="53975"/>
                              </a:lnTo>
                              <a:lnTo>
                                <a:pt x="0" y="53975"/>
                              </a:lnTo>
                              <a:lnTo>
                                <a:pt x="34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608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5934988" name="Rectangle 2"/>
                      <wps:cNvSpPr/>
                      <wps:spPr>
                        <a:xfrm>
                          <a:off x="0" y="10056061"/>
                          <a:ext cx="6483984" cy="53975"/>
                        </a:xfrm>
                        <a:custGeom>
                          <a:avLst/>
                          <a:gdLst>
                            <a:gd name="csX0" fmla="*/ 0 w 2195830"/>
                            <a:gd name="csY0" fmla="*/ 0 h 53975"/>
                            <a:gd name="csX1" fmla="*/ 2195830 w 2195830"/>
                            <a:gd name="csY1" fmla="*/ 0 h 53975"/>
                            <a:gd name="csX2" fmla="*/ 2195830 w 2195830"/>
                            <a:gd name="csY2" fmla="*/ 53975 h 53975"/>
                            <a:gd name="csX3" fmla="*/ 0 w 2195830"/>
                            <a:gd name="csY3" fmla="*/ 53975 h 53975"/>
                            <a:gd name="csX4" fmla="*/ 0 w 2195830"/>
                            <a:gd name="csY4" fmla="*/ 0 h 53975"/>
                            <a:gd name="csX0" fmla="*/ 0 w 2195830"/>
                            <a:gd name="csY0" fmla="*/ 0 h 53975"/>
                            <a:gd name="csX1" fmla="*/ 2144603 w 2195830"/>
                            <a:gd name="csY1" fmla="*/ 0 h 53975"/>
                            <a:gd name="csX2" fmla="*/ 2195830 w 2195830"/>
                            <a:gd name="csY2" fmla="*/ 53975 h 53975"/>
                            <a:gd name="csX3" fmla="*/ 0 w 2195830"/>
                            <a:gd name="csY3" fmla="*/ 53975 h 53975"/>
                            <a:gd name="csX4" fmla="*/ 0 w 2195830"/>
                            <a:gd name="csY4" fmla="*/ 0 h 53975"/>
                            <a:gd name="csX0" fmla="*/ 0 w 2195830"/>
                            <a:gd name="csY0" fmla="*/ 0 h 53975"/>
                            <a:gd name="csX1" fmla="*/ 2176134 w 2195830"/>
                            <a:gd name="csY1" fmla="*/ 0 h 53975"/>
                            <a:gd name="csX2" fmla="*/ 2195830 w 2195830"/>
                            <a:gd name="csY2" fmla="*/ 53975 h 53975"/>
                            <a:gd name="csX3" fmla="*/ 0 w 2195830"/>
                            <a:gd name="csY3" fmla="*/ 53975 h 53975"/>
                            <a:gd name="csX4" fmla="*/ 0 w 2195830"/>
                            <a:gd name="csY4" fmla="*/ 0 h 53975"/>
                            <a:gd name="csX0" fmla="*/ 0 w 2186201"/>
                            <a:gd name="csY0" fmla="*/ 0 h 53975"/>
                            <a:gd name="csX1" fmla="*/ 2176134 w 2186201"/>
                            <a:gd name="csY1" fmla="*/ 0 h 53975"/>
                            <a:gd name="csX2" fmla="*/ 2186201 w 2186201"/>
                            <a:gd name="csY2" fmla="*/ 53975 h 53975"/>
                            <a:gd name="csX3" fmla="*/ 0 w 2186201"/>
                            <a:gd name="csY3" fmla="*/ 53975 h 53975"/>
                            <a:gd name="csX4" fmla="*/ 0 w 2186201"/>
                            <a:gd name="csY4" fmla="*/ 0 h 53975"/>
                            <a:gd name="csX0" fmla="*/ 0 w 2186201"/>
                            <a:gd name="csY0" fmla="*/ 0 h 53975"/>
                            <a:gd name="csX1" fmla="*/ 2170882 w 2186201"/>
                            <a:gd name="csY1" fmla="*/ 0 h 53975"/>
                            <a:gd name="csX2" fmla="*/ 2186201 w 2186201"/>
                            <a:gd name="csY2" fmla="*/ 53975 h 53975"/>
                            <a:gd name="csX3" fmla="*/ 0 w 2186201"/>
                            <a:gd name="csY3" fmla="*/ 53975 h 53975"/>
                            <a:gd name="csX4" fmla="*/ 0 w 2186201"/>
                            <a:gd name="csY4" fmla="*/ 0 h 53975"/>
                            <a:gd name="csX0" fmla="*/ 0 w 2437614"/>
                            <a:gd name="csY0" fmla="*/ 0 h 53975"/>
                            <a:gd name="csX1" fmla="*/ 2170882 w 2437614"/>
                            <a:gd name="csY1" fmla="*/ 0 h 53975"/>
                            <a:gd name="csX2" fmla="*/ 2437614 w 2437614"/>
                            <a:gd name="csY2" fmla="*/ 53975 h 53975"/>
                            <a:gd name="csX3" fmla="*/ 0 w 2437614"/>
                            <a:gd name="csY3" fmla="*/ 53975 h 53975"/>
                            <a:gd name="csX4" fmla="*/ 0 w 2437614"/>
                            <a:gd name="csY4" fmla="*/ 0 h 53975"/>
                            <a:gd name="csX0" fmla="*/ 0 w 2437614"/>
                            <a:gd name="csY0" fmla="*/ 0 h 53975"/>
                            <a:gd name="csX1" fmla="*/ 2422663 w 2437614"/>
                            <a:gd name="csY1" fmla="*/ 0 h 53975"/>
                            <a:gd name="csX2" fmla="*/ 2437614 w 2437614"/>
                            <a:gd name="csY2" fmla="*/ 53975 h 53975"/>
                            <a:gd name="csX3" fmla="*/ 0 w 2437614"/>
                            <a:gd name="csY3" fmla="*/ 53975 h 53975"/>
                            <a:gd name="csX4" fmla="*/ 0 w 2437614"/>
                            <a:gd name="csY4" fmla="*/ 0 h 53975"/>
                            <a:gd name="csX0" fmla="*/ 0 w 2422663"/>
                            <a:gd name="csY0" fmla="*/ 0 h 53975"/>
                            <a:gd name="csX1" fmla="*/ 2422663 w 2422663"/>
                            <a:gd name="csY1" fmla="*/ 0 h 53975"/>
                            <a:gd name="csX2" fmla="*/ 2234534 w 2422663"/>
                            <a:gd name="csY2" fmla="*/ 53975 h 53975"/>
                            <a:gd name="csX3" fmla="*/ 0 w 2422663"/>
                            <a:gd name="csY3" fmla="*/ 53975 h 53975"/>
                            <a:gd name="csX4" fmla="*/ 0 w 2422663"/>
                            <a:gd name="csY4" fmla="*/ 0 h 53975"/>
                            <a:gd name="csX0" fmla="*/ 0 w 2234534"/>
                            <a:gd name="csY0" fmla="*/ 0 h 53975"/>
                            <a:gd name="csX1" fmla="*/ 2228325 w 2234534"/>
                            <a:gd name="csY1" fmla="*/ 0 h 53975"/>
                            <a:gd name="csX2" fmla="*/ 2234534 w 2234534"/>
                            <a:gd name="csY2" fmla="*/ 53975 h 53975"/>
                            <a:gd name="csX3" fmla="*/ 0 w 2234534"/>
                            <a:gd name="csY3" fmla="*/ 53975 h 53975"/>
                            <a:gd name="csX4" fmla="*/ 0 w 2234534"/>
                            <a:gd name="csY4" fmla="*/ 0 h 539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234534" h="53975">
                              <a:moveTo>
                                <a:pt x="0" y="0"/>
                              </a:moveTo>
                              <a:lnTo>
                                <a:pt x="2228325" y="0"/>
                              </a:lnTo>
                              <a:lnTo>
                                <a:pt x="2234534" y="53975"/>
                              </a:lnTo>
                              <a:lnTo>
                                <a:pt x="0" y="53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8400648" name="Rectangle 1"/>
                      <wps:cNvSpPr/>
                      <wps:spPr>
                        <a:xfrm>
                          <a:off x="720122" y="44288"/>
                          <a:ext cx="6845300" cy="917575"/>
                        </a:xfrm>
                        <a:prstGeom prst="rect">
                          <a:avLst/>
                        </a:prstGeom>
                        <a:solidFill>
                          <a:srgbClr val="15608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5355843" name="Rectangle 3"/>
                      <wps:cNvSpPr/>
                      <wps:spPr>
                        <a:xfrm>
                          <a:off x="0" y="44288"/>
                          <a:ext cx="1254125" cy="917575"/>
                        </a:xfrm>
                        <a:custGeom>
                          <a:avLst/>
                          <a:gdLst>
                            <a:gd name="csX0" fmla="*/ 0 w 1254125"/>
                            <a:gd name="csY0" fmla="*/ 0 h 917575"/>
                            <a:gd name="csX1" fmla="*/ 1254125 w 1254125"/>
                            <a:gd name="csY1" fmla="*/ 0 h 917575"/>
                            <a:gd name="csX2" fmla="*/ 1254125 w 1254125"/>
                            <a:gd name="csY2" fmla="*/ 917575 h 917575"/>
                            <a:gd name="csX3" fmla="*/ 0 w 1254125"/>
                            <a:gd name="csY3" fmla="*/ 917575 h 917575"/>
                            <a:gd name="csX4" fmla="*/ 0 w 1254125"/>
                            <a:gd name="csY4" fmla="*/ 0 h 917575"/>
                            <a:gd name="csX0" fmla="*/ 0 w 1254125"/>
                            <a:gd name="csY0" fmla="*/ 0 h 917575"/>
                            <a:gd name="csX1" fmla="*/ 733461 w 1254125"/>
                            <a:gd name="csY1" fmla="*/ 0 h 917575"/>
                            <a:gd name="csX2" fmla="*/ 1254125 w 1254125"/>
                            <a:gd name="csY2" fmla="*/ 917575 h 917575"/>
                            <a:gd name="csX3" fmla="*/ 0 w 1254125"/>
                            <a:gd name="csY3" fmla="*/ 917575 h 917575"/>
                            <a:gd name="csX4" fmla="*/ 0 w 1254125"/>
                            <a:gd name="csY4" fmla="*/ 0 h 9175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254125" h="917575">
                              <a:moveTo>
                                <a:pt x="0" y="0"/>
                              </a:moveTo>
                              <a:lnTo>
                                <a:pt x="733461" y="0"/>
                              </a:lnTo>
                              <a:lnTo>
                                <a:pt x="1254125" y="917575"/>
                              </a:lnTo>
                              <a:lnTo>
                                <a:pt x="0" y="9175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5777316" name="Straight Connector 4"/>
                      <wps:cNvCnPr/>
                      <wps:spPr>
                        <a:xfrm>
                          <a:off x="693967" y="0"/>
                          <a:ext cx="5862811" cy="1023676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C57E632" id="Group 1" o:spid="_x0000_s1026" style="position:absolute;margin-left:-1in;margin-top:-80.7pt;width:596.65pt;height:806.05pt;z-index:251658240" coordsize="75771,1023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">
              <v:shape id="Rectangle 1" o:spid="_x0000_s1027" style="position:absolute;left:64526;top:100560;width:11245;height:540;flip:y;visibility:visible;mso-wrap-style:square;v-text-anchor:middle" coordsize="1124605,53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" path="m34291,l1124605,r,53975l,53975,34291,xe" fillcolor="#156082" stroked="f" strokeweight="1pt">
                <v:stroke joinstyle="miter"/>
                <v:path arrowok="t" o:connecttype="custom" o:connectlocs="34290,0;1124585,0;1124585,53975;0,53975;34290,0" o:connectangles="0,0,0,0,0"/>
              </v:shape>
              <v:shape id="Rectangle 2" o:spid="_x0000_s1028" style="position:absolute;top:100560;width:64839;height:540;visibility:visible;mso-wrap-style:square;v-text-anchor:middle" coordsize="2234534,53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" path="m,l2228325,r6209,53975l,53975,,xe" fillcolor="#ed7d31 [3205]" stroked="f" strokeweight="1pt">
                <v:stroke joinstyle="miter"/>
                <v:path arrowok="t" o:connecttype="custom" o:connectlocs="0,0;6465967,0;6483984,53975;0,53975;0,0" o:connectangles="0,0,0,0,0"/>
              </v:shape>
              <v:rect id="Rectangle 1" o:spid="_x0000_s1029" style="position:absolute;left:7201;top:442;width:68453;height:917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" fillcolor="#156082" stroked="f" strokeweight="1pt"/>
              <v:shape id="Rectangle 3" o:spid="_x0000_s1030" style="position:absolute;top:442;width:12541;height:9176;visibility:visible;mso-wrap-style:square;v-text-anchor:middle" coordsize="1254125,917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" path="m,l733461,r520664,917575l,917575,,xe" fillcolor="#ed7d31 [3205]" stroked="f" strokeweight="1pt">
                <v:stroke joinstyle="miter"/>
                <v:path arrowok="t" o:connecttype="custom" o:connectlocs="0,0;733461,0;1254125,917575;0,917575;0,0" o:connectangles="0,0,0,0,0"/>
              </v:shape>
              <v:line id="Straight Connector 4" o:spid="_x0000_s1031" style="position:absolute;visibility:visible;mso-wrap-style:square" from="6939,0" to="65567,10236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" strokecolor="white [3212]" strokeweight="3pt">
                <v:stroke joinstyle="miter"/>
              </v:line>
            </v:group>
          </w:pict>
        </mc:Fallback>
      </mc:AlternateContent>
    </w:r>
    <w:r w:rsidR="00CE0C47" w:rsidRPr="00514044">
      <w:rPr>
        <w:rFonts w:ascii="Avenir Next Medium" w:hAnsi="Avenir Next Medium"/>
        <w:b/>
        <w:bCs/>
        <w:smallCaps/>
        <w:noProof/>
        <w:sz w:val="44"/>
        <w:szCs w:val="44"/>
        <w:u w:val="single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5139EA0" wp14:editId="6E33DACD">
              <wp:simplePos x="0" y="0"/>
              <wp:positionH relativeFrom="column">
                <wp:posOffset>5056360</wp:posOffset>
              </wp:positionH>
              <wp:positionV relativeFrom="paragraph">
                <wp:posOffset>-849272</wp:posOffset>
              </wp:positionV>
              <wp:extent cx="1447461" cy="642544"/>
              <wp:effectExtent l="0" t="0" r="635" b="5715"/>
              <wp:wrapNone/>
              <wp:docPr id="9" name="Group 8">
                <a:extLst xmlns:a="http://schemas.openxmlformats.org/drawingml/2006/main">
                  <a:ext uri="{FF2B5EF4-FFF2-40B4-BE49-F238E27FC236}">
                    <a16:creationId xmlns:a16="http://schemas.microsoft.com/office/drawing/2014/main" id="{8FA0DF7D-27D5-7271-E350-6729DE58EDD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47461" cy="642544"/>
                        <a:chOff x="0" y="0"/>
                        <a:chExt cx="1906905" cy="846496"/>
                      </a:xfrm>
                    </wpg:grpSpPr>
                    <wpg:grpSp>
                      <wpg:cNvPr id="1570826623" name="object 19">
                        <a:extLst>
                          <a:ext uri="{FF2B5EF4-FFF2-40B4-BE49-F238E27FC236}">
                            <a16:creationId xmlns:a16="http://schemas.microsoft.com/office/drawing/2014/main" id="{A68620E8-2C86-F2F4-8B4F-0438E795F2A3}"/>
                          </a:ext>
                        </a:extLst>
                      </wpg:cNvPr>
                      <wpg:cNvGrpSpPr/>
                      <wpg:grpSpPr>
                        <a:xfrm>
                          <a:off x="0" y="0"/>
                          <a:ext cx="1906905" cy="553085"/>
                          <a:chOff x="0" y="0"/>
                          <a:chExt cx="1906905" cy="553085"/>
                        </a:xfrm>
                      </wpg:grpSpPr>
                      <wps:wsp>
                        <wps:cNvPr id="340307599" name="object 20">
                          <a:extLst>
                            <a:ext uri="{FF2B5EF4-FFF2-40B4-BE49-F238E27FC236}">
                              <a16:creationId xmlns:a16="http://schemas.microsoft.com/office/drawing/2014/main" id="{A7B687CB-3236-3E44-404B-63C74F816552}"/>
                            </a:ext>
                          </a:extLst>
                        </wps:cNvPr>
                        <wps:cNvSpPr/>
                        <wps:spPr>
                          <a:xfrm>
                            <a:off x="1083242" y="13030"/>
                            <a:ext cx="368935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387350">
                                <a:moveTo>
                                  <a:pt x="97967" y="374142"/>
                                </a:moveTo>
                                <a:lnTo>
                                  <a:pt x="96951" y="368617"/>
                                </a:lnTo>
                                <a:lnTo>
                                  <a:pt x="96354" y="362940"/>
                                </a:lnTo>
                                <a:lnTo>
                                  <a:pt x="963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8886"/>
                                </a:lnTo>
                                <a:lnTo>
                                  <a:pt x="27533" y="308203"/>
                                </a:lnTo>
                                <a:lnTo>
                                  <a:pt x="52438" y="329209"/>
                                </a:lnTo>
                                <a:lnTo>
                                  <a:pt x="74574" y="350291"/>
                                </a:lnTo>
                                <a:lnTo>
                                  <a:pt x="93789" y="369836"/>
                                </a:lnTo>
                                <a:lnTo>
                                  <a:pt x="97967" y="374142"/>
                                </a:lnTo>
                                <a:close/>
                              </a:path>
                              <a:path w="368935" h="387350">
                                <a:moveTo>
                                  <a:pt x="368642" y="0"/>
                                </a:moveTo>
                                <a:lnTo>
                                  <a:pt x="272376" y="0"/>
                                </a:lnTo>
                                <a:lnTo>
                                  <a:pt x="272376" y="356971"/>
                                </a:lnTo>
                                <a:lnTo>
                                  <a:pt x="272034" y="364705"/>
                                </a:lnTo>
                                <a:lnTo>
                                  <a:pt x="271056" y="372262"/>
                                </a:lnTo>
                                <a:lnTo>
                                  <a:pt x="269481" y="379628"/>
                                </a:lnTo>
                                <a:lnTo>
                                  <a:pt x="267360" y="386778"/>
                                </a:lnTo>
                                <a:lnTo>
                                  <a:pt x="301777" y="351726"/>
                                </a:lnTo>
                                <a:lnTo>
                                  <a:pt x="321906" y="332346"/>
                                </a:lnTo>
                                <a:lnTo>
                                  <a:pt x="344284" y="312928"/>
                                </a:lnTo>
                                <a:lnTo>
                                  <a:pt x="368642" y="294855"/>
                                </a:lnTo>
                                <a:lnTo>
                                  <a:pt x="368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/>
                      </wps:wsp>
                      <pic:pic xmlns:pic="http://schemas.openxmlformats.org/drawingml/2006/picture">
                        <pic:nvPicPr>
                          <pic:cNvPr id="997770518" name="object 21">
                            <a:extLst>
                              <a:ext uri="{FF2B5EF4-FFF2-40B4-BE49-F238E27FC236}">
                                <a16:creationId xmlns:a16="http://schemas.microsoft.com/office/drawing/2014/main" id="{EBDEF268-5A81-5C41-6D8F-D995F640F5A8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7780" y="380220"/>
                            <a:ext cx="92189" cy="1727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2796552" name="object 22">
                            <a:extLst>
                              <a:ext uri="{FF2B5EF4-FFF2-40B4-BE49-F238E27FC236}">
                                <a16:creationId xmlns:a16="http://schemas.microsoft.com/office/drawing/2014/main" id="{E0EF7C26-A962-29A6-89D2-84B33D31C173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496" y="453361"/>
                            <a:ext cx="92163" cy="99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7181829" name="object 23">
                          <a:hlinkClick r:id="" action="ppaction://hlinksldjump?num=4"/>
                          <a:extLst>
                            <a:ext uri="{FF2B5EF4-FFF2-40B4-BE49-F238E27FC236}">
                              <a16:creationId xmlns:a16="http://schemas.microsoft.com/office/drawing/2014/main" id="{2235DC0E-DB56-0C03-EBAB-AB1457039CC7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906905" cy="55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904" h="553085">
                                <a:moveTo>
                                  <a:pt x="1722120" y="0"/>
                                </a:moveTo>
                                <a:lnTo>
                                  <a:pt x="1673121" y="6585"/>
                                </a:lnTo>
                                <a:lnTo>
                                  <a:pt x="1629087" y="25168"/>
                                </a:lnTo>
                                <a:lnTo>
                                  <a:pt x="1591778" y="53992"/>
                                </a:lnTo>
                                <a:lnTo>
                                  <a:pt x="1562951" y="91298"/>
                                </a:lnTo>
                                <a:lnTo>
                                  <a:pt x="1544365" y="135329"/>
                                </a:lnTo>
                                <a:lnTo>
                                  <a:pt x="1537779" y="184327"/>
                                </a:lnTo>
                                <a:lnTo>
                                  <a:pt x="1537779" y="267258"/>
                                </a:lnTo>
                                <a:lnTo>
                                  <a:pt x="1558506" y="261579"/>
                                </a:lnTo>
                                <a:lnTo>
                                  <a:pt x="1580721" y="256878"/>
                                </a:lnTo>
                                <a:lnTo>
                                  <a:pt x="1604512" y="253255"/>
                                </a:lnTo>
                                <a:lnTo>
                                  <a:pt x="1629968" y="250812"/>
                                </a:lnTo>
                                <a:lnTo>
                                  <a:pt x="1629968" y="184327"/>
                                </a:lnTo>
                                <a:lnTo>
                                  <a:pt x="1637209" y="148458"/>
                                </a:lnTo>
                                <a:lnTo>
                                  <a:pt x="1656956" y="119162"/>
                                </a:lnTo>
                                <a:lnTo>
                                  <a:pt x="1686247" y="99408"/>
                                </a:lnTo>
                                <a:lnTo>
                                  <a:pt x="1722120" y="92163"/>
                                </a:lnTo>
                                <a:lnTo>
                                  <a:pt x="1757998" y="99408"/>
                                </a:lnTo>
                                <a:lnTo>
                                  <a:pt x="1787288" y="119162"/>
                                </a:lnTo>
                                <a:lnTo>
                                  <a:pt x="1807032" y="148458"/>
                                </a:lnTo>
                                <a:lnTo>
                                  <a:pt x="1814271" y="184327"/>
                                </a:lnTo>
                                <a:lnTo>
                                  <a:pt x="1814271" y="268020"/>
                                </a:lnTo>
                                <a:lnTo>
                                  <a:pt x="1666697" y="268020"/>
                                </a:lnTo>
                                <a:lnTo>
                                  <a:pt x="1602798" y="271970"/>
                                </a:lnTo>
                                <a:lnTo>
                                  <a:pt x="1549189" y="282863"/>
                                </a:lnTo>
                                <a:lnTo>
                                  <a:pt x="1504421" y="299269"/>
                                </a:lnTo>
                                <a:lnTo>
                                  <a:pt x="1467044" y="319756"/>
                                </a:lnTo>
                                <a:lnTo>
                                  <a:pt x="1435610" y="342893"/>
                                </a:lnTo>
                                <a:lnTo>
                                  <a:pt x="1358857" y="417253"/>
                                </a:lnTo>
                                <a:lnTo>
                                  <a:pt x="1333930" y="437145"/>
                                </a:lnTo>
                                <a:lnTo>
                                  <a:pt x="1306276" y="449919"/>
                                </a:lnTo>
                                <a:lnTo>
                                  <a:pt x="1272184" y="454431"/>
                                </a:lnTo>
                                <a:lnTo>
                                  <a:pt x="1238096" y="449919"/>
                                </a:lnTo>
                                <a:lnTo>
                                  <a:pt x="1210441" y="437145"/>
                                </a:lnTo>
                                <a:lnTo>
                                  <a:pt x="1185518" y="417253"/>
                                </a:lnTo>
                                <a:lnTo>
                                  <a:pt x="1130374" y="362109"/>
                                </a:lnTo>
                                <a:lnTo>
                                  <a:pt x="1096216" y="332957"/>
                                </a:lnTo>
                                <a:lnTo>
                                  <a:pt x="1054586" y="306465"/>
                                </a:lnTo>
                                <a:lnTo>
                                  <a:pt x="1002919" y="285165"/>
                                </a:lnTo>
                                <a:lnTo>
                                  <a:pt x="1003134" y="276504"/>
                                </a:lnTo>
                                <a:lnTo>
                                  <a:pt x="998680" y="226803"/>
                                </a:lnTo>
                                <a:lnTo>
                                  <a:pt x="985838" y="180024"/>
                                </a:lnTo>
                                <a:lnTo>
                                  <a:pt x="965389" y="136949"/>
                                </a:lnTo>
                                <a:lnTo>
                                  <a:pt x="938112" y="98357"/>
                                </a:lnTo>
                                <a:lnTo>
                                  <a:pt x="904789" y="65031"/>
                                </a:lnTo>
                                <a:lnTo>
                                  <a:pt x="866200" y="37751"/>
                                </a:lnTo>
                                <a:lnTo>
                                  <a:pt x="823126" y="17299"/>
                                </a:lnTo>
                                <a:lnTo>
                                  <a:pt x="776346" y="4454"/>
                                </a:lnTo>
                                <a:lnTo>
                                  <a:pt x="726643" y="0"/>
                                </a:lnTo>
                                <a:lnTo>
                                  <a:pt x="676942" y="4454"/>
                                </a:lnTo>
                                <a:lnTo>
                                  <a:pt x="630165" y="17299"/>
                                </a:lnTo>
                                <a:lnTo>
                                  <a:pt x="587091" y="37751"/>
                                </a:lnTo>
                                <a:lnTo>
                                  <a:pt x="548502" y="65031"/>
                                </a:lnTo>
                                <a:lnTo>
                                  <a:pt x="515178" y="98357"/>
                                </a:lnTo>
                                <a:lnTo>
                                  <a:pt x="487900" y="136949"/>
                                </a:lnTo>
                                <a:lnTo>
                                  <a:pt x="467449" y="180024"/>
                                </a:lnTo>
                                <a:lnTo>
                                  <a:pt x="454606" y="226803"/>
                                </a:lnTo>
                                <a:lnTo>
                                  <a:pt x="450151" y="276504"/>
                                </a:lnTo>
                                <a:lnTo>
                                  <a:pt x="453527" y="319770"/>
                                </a:lnTo>
                                <a:lnTo>
                                  <a:pt x="463310" y="360913"/>
                                </a:lnTo>
                                <a:lnTo>
                                  <a:pt x="478981" y="399425"/>
                                </a:lnTo>
                                <a:lnTo>
                                  <a:pt x="500024" y="434797"/>
                                </a:lnTo>
                                <a:lnTo>
                                  <a:pt x="521034" y="429001"/>
                                </a:lnTo>
                                <a:lnTo>
                                  <a:pt x="539562" y="418504"/>
                                </a:lnTo>
                                <a:lnTo>
                                  <a:pt x="557581" y="403495"/>
                                </a:lnTo>
                                <a:lnTo>
                                  <a:pt x="577062" y="384162"/>
                                </a:lnTo>
                                <a:lnTo>
                                  <a:pt x="562417" y="360209"/>
                                </a:lnTo>
                                <a:lnTo>
                                  <a:pt x="551497" y="334043"/>
                                </a:lnTo>
                                <a:lnTo>
                                  <a:pt x="544672" y="306022"/>
                                </a:lnTo>
                                <a:lnTo>
                                  <a:pt x="542315" y="276504"/>
                                </a:lnTo>
                                <a:lnTo>
                                  <a:pt x="548898" y="227496"/>
                                </a:lnTo>
                                <a:lnTo>
                                  <a:pt x="567478" y="183460"/>
                                </a:lnTo>
                                <a:lnTo>
                                  <a:pt x="596298" y="146153"/>
                                </a:lnTo>
                                <a:lnTo>
                                  <a:pt x="633603" y="117330"/>
                                </a:lnTo>
                                <a:lnTo>
                                  <a:pt x="677636" y="98748"/>
                                </a:lnTo>
                                <a:lnTo>
                                  <a:pt x="726643" y="92163"/>
                                </a:lnTo>
                                <a:lnTo>
                                  <a:pt x="775641" y="98748"/>
                                </a:lnTo>
                                <a:lnTo>
                                  <a:pt x="819675" y="117330"/>
                                </a:lnTo>
                                <a:lnTo>
                                  <a:pt x="856984" y="146153"/>
                                </a:lnTo>
                                <a:lnTo>
                                  <a:pt x="885811" y="183460"/>
                                </a:lnTo>
                                <a:lnTo>
                                  <a:pt x="904397" y="227496"/>
                                </a:lnTo>
                                <a:lnTo>
                                  <a:pt x="910983" y="276504"/>
                                </a:lnTo>
                                <a:lnTo>
                                  <a:pt x="904397" y="325507"/>
                                </a:lnTo>
                                <a:lnTo>
                                  <a:pt x="885811" y="369542"/>
                                </a:lnTo>
                                <a:lnTo>
                                  <a:pt x="856984" y="406850"/>
                                </a:lnTo>
                                <a:lnTo>
                                  <a:pt x="819675" y="435675"/>
                                </a:lnTo>
                                <a:lnTo>
                                  <a:pt x="775641" y="454259"/>
                                </a:lnTo>
                                <a:lnTo>
                                  <a:pt x="726643" y="460844"/>
                                </a:lnTo>
                                <a:lnTo>
                                  <a:pt x="711020" y="460187"/>
                                </a:lnTo>
                                <a:lnTo>
                                  <a:pt x="666559" y="450773"/>
                                </a:lnTo>
                                <a:lnTo>
                                  <a:pt x="694058" y="423817"/>
                                </a:lnTo>
                                <a:lnTo>
                                  <a:pt x="724852" y="399524"/>
                                </a:lnTo>
                                <a:lnTo>
                                  <a:pt x="762216" y="379659"/>
                                </a:lnTo>
                                <a:lnTo>
                                  <a:pt x="809426" y="365991"/>
                                </a:lnTo>
                                <a:lnTo>
                                  <a:pt x="869759" y="360286"/>
                                </a:lnTo>
                                <a:lnTo>
                                  <a:pt x="879427" y="341108"/>
                                </a:lnTo>
                                <a:lnTo>
                                  <a:pt x="886580" y="320624"/>
                                </a:lnTo>
                                <a:lnTo>
                                  <a:pt x="891019" y="299025"/>
                                </a:lnTo>
                                <a:lnTo>
                                  <a:pt x="892543" y="276504"/>
                                </a:lnTo>
                                <a:lnTo>
                                  <a:pt x="892251" y="268224"/>
                                </a:lnTo>
                                <a:lnTo>
                                  <a:pt x="877709" y="268020"/>
                                </a:lnTo>
                                <a:lnTo>
                                  <a:pt x="813800" y="271970"/>
                                </a:lnTo>
                                <a:lnTo>
                                  <a:pt x="760183" y="282863"/>
                                </a:lnTo>
                                <a:lnTo>
                                  <a:pt x="715409" y="299269"/>
                                </a:lnTo>
                                <a:lnTo>
                                  <a:pt x="678028" y="319756"/>
                                </a:lnTo>
                                <a:lnTo>
                                  <a:pt x="646592" y="342893"/>
                                </a:lnTo>
                                <a:lnTo>
                                  <a:pt x="569852" y="417253"/>
                                </a:lnTo>
                                <a:lnTo>
                                  <a:pt x="544928" y="437145"/>
                                </a:lnTo>
                                <a:lnTo>
                                  <a:pt x="517275" y="449919"/>
                                </a:lnTo>
                                <a:lnTo>
                                  <a:pt x="483184" y="454431"/>
                                </a:lnTo>
                                <a:lnTo>
                                  <a:pt x="449083" y="449919"/>
                                </a:lnTo>
                                <a:lnTo>
                                  <a:pt x="421427" y="437145"/>
                                </a:lnTo>
                                <a:lnTo>
                                  <a:pt x="396509" y="417253"/>
                                </a:lnTo>
                                <a:lnTo>
                                  <a:pt x="346772" y="367295"/>
                                </a:lnTo>
                                <a:lnTo>
                                  <a:pt x="319892" y="342989"/>
                                </a:lnTo>
                                <a:lnTo>
                                  <a:pt x="288541" y="319893"/>
                                </a:lnTo>
                                <a:lnTo>
                                  <a:pt x="251281" y="299429"/>
                                </a:lnTo>
                                <a:lnTo>
                                  <a:pt x="206670" y="283018"/>
                                </a:lnTo>
                                <a:lnTo>
                                  <a:pt x="153268" y="272083"/>
                                </a:lnTo>
                                <a:lnTo>
                                  <a:pt x="89636" y="268046"/>
                                </a:lnTo>
                                <a:lnTo>
                                  <a:pt x="90474" y="249631"/>
                                </a:lnTo>
                                <a:lnTo>
                                  <a:pt x="92176" y="249631"/>
                                </a:lnTo>
                                <a:lnTo>
                                  <a:pt x="92176" y="184327"/>
                                </a:lnTo>
                                <a:lnTo>
                                  <a:pt x="99419" y="148458"/>
                                </a:lnTo>
                                <a:lnTo>
                                  <a:pt x="119170" y="119162"/>
                                </a:lnTo>
                                <a:lnTo>
                                  <a:pt x="148465" y="99408"/>
                                </a:lnTo>
                                <a:lnTo>
                                  <a:pt x="184340" y="92163"/>
                                </a:lnTo>
                                <a:lnTo>
                                  <a:pt x="220207" y="99408"/>
                                </a:lnTo>
                                <a:lnTo>
                                  <a:pt x="249499" y="119162"/>
                                </a:lnTo>
                                <a:lnTo>
                                  <a:pt x="269249" y="148458"/>
                                </a:lnTo>
                                <a:lnTo>
                                  <a:pt x="276491" y="184327"/>
                                </a:lnTo>
                                <a:lnTo>
                                  <a:pt x="276491" y="291680"/>
                                </a:lnTo>
                                <a:lnTo>
                                  <a:pt x="304113" y="308338"/>
                                </a:lnTo>
                                <a:lnTo>
                                  <a:pt x="328321" y="326228"/>
                                </a:lnTo>
                                <a:lnTo>
                                  <a:pt x="349656" y="344683"/>
                                </a:lnTo>
                                <a:lnTo>
                                  <a:pt x="368655" y="363042"/>
                                </a:lnTo>
                                <a:lnTo>
                                  <a:pt x="368655" y="184327"/>
                                </a:lnTo>
                                <a:lnTo>
                                  <a:pt x="362071" y="135329"/>
                                </a:lnTo>
                                <a:lnTo>
                                  <a:pt x="343490" y="91298"/>
                                </a:lnTo>
                                <a:lnTo>
                                  <a:pt x="314669" y="53992"/>
                                </a:lnTo>
                                <a:lnTo>
                                  <a:pt x="277366" y="25168"/>
                                </a:lnTo>
                                <a:lnTo>
                                  <a:pt x="233337" y="6585"/>
                                </a:lnTo>
                                <a:lnTo>
                                  <a:pt x="184340" y="0"/>
                                </a:lnTo>
                                <a:lnTo>
                                  <a:pt x="135337" y="6585"/>
                                </a:lnTo>
                                <a:lnTo>
                                  <a:pt x="91302" y="25168"/>
                                </a:lnTo>
                                <a:lnTo>
                                  <a:pt x="53994" y="53992"/>
                                </a:lnTo>
                                <a:lnTo>
                                  <a:pt x="25169" y="91298"/>
                                </a:lnTo>
                                <a:lnTo>
                                  <a:pt x="6585" y="135329"/>
                                </a:lnTo>
                                <a:lnTo>
                                  <a:pt x="0" y="184327"/>
                                </a:lnTo>
                                <a:lnTo>
                                  <a:pt x="0" y="553008"/>
                                </a:lnTo>
                                <a:lnTo>
                                  <a:pt x="92176" y="553008"/>
                                </a:lnTo>
                                <a:lnTo>
                                  <a:pt x="92176" y="378663"/>
                                </a:lnTo>
                                <a:lnTo>
                                  <a:pt x="90487" y="378612"/>
                                </a:lnTo>
                                <a:lnTo>
                                  <a:pt x="89636" y="360197"/>
                                </a:lnTo>
                                <a:lnTo>
                                  <a:pt x="154464" y="365516"/>
                                </a:lnTo>
                                <a:lnTo>
                                  <a:pt x="204511" y="379787"/>
                                </a:lnTo>
                                <a:lnTo>
                                  <a:pt x="243627" y="400935"/>
                                </a:lnTo>
                                <a:lnTo>
                                  <a:pt x="275662" y="426889"/>
                                </a:lnTo>
                                <a:lnTo>
                                  <a:pt x="337149" y="487793"/>
                                </a:lnTo>
                                <a:lnTo>
                                  <a:pt x="375458" y="517082"/>
                                </a:lnTo>
                                <a:lnTo>
                                  <a:pt x="422950" y="538372"/>
                                </a:lnTo>
                                <a:lnTo>
                                  <a:pt x="483184" y="546595"/>
                                </a:lnTo>
                                <a:lnTo>
                                  <a:pt x="515030" y="544445"/>
                                </a:lnTo>
                                <a:lnTo>
                                  <a:pt x="543271" y="538413"/>
                                </a:lnTo>
                                <a:lnTo>
                                  <a:pt x="568344" y="529128"/>
                                </a:lnTo>
                                <a:lnTo>
                                  <a:pt x="590689" y="517220"/>
                                </a:lnTo>
                                <a:lnTo>
                                  <a:pt x="621910" y="532408"/>
                                </a:lnTo>
                                <a:lnTo>
                                  <a:pt x="655175" y="543644"/>
                                </a:lnTo>
                                <a:lnTo>
                                  <a:pt x="690186" y="550615"/>
                                </a:lnTo>
                                <a:lnTo>
                                  <a:pt x="726643" y="553008"/>
                                </a:lnTo>
                                <a:lnTo>
                                  <a:pt x="772009" y="549277"/>
                                </a:lnTo>
                                <a:lnTo>
                                  <a:pt x="814978" y="538495"/>
                                </a:lnTo>
                                <a:lnTo>
                                  <a:pt x="854984" y="521279"/>
                                </a:lnTo>
                                <a:lnTo>
                                  <a:pt x="891463" y="498246"/>
                                </a:lnTo>
                                <a:lnTo>
                                  <a:pt x="945769" y="553008"/>
                                </a:lnTo>
                                <a:lnTo>
                                  <a:pt x="1006182" y="493052"/>
                                </a:lnTo>
                                <a:lnTo>
                                  <a:pt x="951141" y="437540"/>
                                </a:lnTo>
                                <a:lnTo>
                                  <a:pt x="960852" y="423129"/>
                                </a:lnTo>
                                <a:lnTo>
                                  <a:pt x="969689" y="408119"/>
                                </a:lnTo>
                                <a:lnTo>
                                  <a:pt x="977583" y="392525"/>
                                </a:lnTo>
                                <a:lnTo>
                                  <a:pt x="984465" y="376364"/>
                                </a:lnTo>
                                <a:lnTo>
                                  <a:pt x="1018009" y="391827"/>
                                </a:lnTo>
                                <a:lnTo>
                                  <a:pt x="1046052" y="410883"/>
                                </a:lnTo>
                                <a:lnTo>
                                  <a:pt x="1070560" y="432482"/>
                                </a:lnTo>
                                <a:lnTo>
                                  <a:pt x="1093495" y="455574"/>
                                </a:lnTo>
                                <a:lnTo>
                                  <a:pt x="1126162" y="487793"/>
                                </a:lnTo>
                                <a:lnTo>
                                  <a:pt x="1164466" y="517082"/>
                                </a:lnTo>
                                <a:lnTo>
                                  <a:pt x="1211956" y="538372"/>
                                </a:lnTo>
                                <a:lnTo>
                                  <a:pt x="1272184" y="546595"/>
                                </a:lnTo>
                                <a:lnTo>
                                  <a:pt x="1332419" y="538372"/>
                                </a:lnTo>
                                <a:lnTo>
                                  <a:pt x="1379916" y="517082"/>
                                </a:lnTo>
                                <a:lnTo>
                                  <a:pt x="1418229" y="487793"/>
                                </a:lnTo>
                                <a:lnTo>
                                  <a:pt x="1479794" y="426809"/>
                                </a:lnTo>
                                <a:lnTo>
                                  <a:pt x="1511928" y="400797"/>
                                </a:lnTo>
                                <a:lnTo>
                                  <a:pt x="1551200" y="379628"/>
                                </a:lnTo>
                                <a:lnTo>
                                  <a:pt x="1601494" y="365394"/>
                                </a:lnTo>
                                <a:lnTo>
                                  <a:pt x="1666697" y="360184"/>
                                </a:lnTo>
                                <a:lnTo>
                                  <a:pt x="1814271" y="360184"/>
                                </a:lnTo>
                                <a:lnTo>
                                  <a:pt x="1814271" y="553008"/>
                                </a:lnTo>
                                <a:lnTo>
                                  <a:pt x="1906447" y="553008"/>
                                </a:lnTo>
                                <a:lnTo>
                                  <a:pt x="1906447" y="184327"/>
                                </a:lnTo>
                                <a:lnTo>
                                  <a:pt x="1899862" y="135329"/>
                                </a:lnTo>
                                <a:lnTo>
                                  <a:pt x="1881279" y="91298"/>
                                </a:lnTo>
                                <a:lnTo>
                                  <a:pt x="1852455" y="53992"/>
                                </a:lnTo>
                                <a:lnTo>
                                  <a:pt x="1815148" y="25168"/>
                                </a:lnTo>
                                <a:lnTo>
                                  <a:pt x="1771117" y="6585"/>
                                </a:lnTo>
                                <a:lnTo>
                                  <a:pt x="1722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/>
                      </wps:wsp>
                    </wpg:grpSp>
                    <wps:wsp>
                      <wps:cNvPr id="229197502" name="object 26">
                        <a:extLst>
                          <a:ext uri="{FF2B5EF4-FFF2-40B4-BE49-F238E27FC236}">
                            <a16:creationId xmlns:a16="http://schemas.microsoft.com/office/drawing/2014/main" id="{41408A35-7065-6433-8C3A-C847B4DA8B1F}"/>
                          </a:ext>
                        </a:extLst>
                      </wps:cNvPr>
                      <wps:cNvSpPr/>
                      <wps:spPr>
                        <a:xfrm>
                          <a:off x="1749" y="713781"/>
                          <a:ext cx="1898014" cy="132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015" h="132714">
                              <a:moveTo>
                                <a:pt x="77851" y="1371"/>
                              </a:moveTo>
                              <a:lnTo>
                                <a:pt x="0" y="1371"/>
                              </a:lnTo>
                              <a:lnTo>
                                <a:pt x="0" y="130263"/>
                              </a:lnTo>
                              <a:lnTo>
                                <a:pt x="29921" y="130263"/>
                              </a:lnTo>
                              <a:lnTo>
                                <a:pt x="29921" y="76669"/>
                              </a:lnTo>
                              <a:lnTo>
                                <a:pt x="70027" y="76669"/>
                              </a:lnTo>
                              <a:lnTo>
                                <a:pt x="70027" y="52616"/>
                              </a:lnTo>
                              <a:lnTo>
                                <a:pt x="29921" y="52616"/>
                              </a:lnTo>
                              <a:lnTo>
                                <a:pt x="29921" y="25425"/>
                              </a:lnTo>
                              <a:lnTo>
                                <a:pt x="70612" y="25425"/>
                              </a:lnTo>
                              <a:lnTo>
                                <a:pt x="77851" y="1371"/>
                              </a:lnTo>
                              <a:close/>
                            </a:path>
                            <a:path w="1898015" h="132714">
                              <a:moveTo>
                                <a:pt x="162153" y="774"/>
                              </a:moveTo>
                              <a:lnTo>
                                <a:pt x="138684" y="774"/>
                              </a:lnTo>
                              <a:lnTo>
                                <a:pt x="88023" y="130263"/>
                              </a:lnTo>
                              <a:lnTo>
                                <a:pt x="118135" y="130263"/>
                              </a:lnTo>
                              <a:lnTo>
                                <a:pt x="129882" y="99555"/>
                              </a:lnTo>
                              <a:lnTo>
                                <a:pt x="202882" y="99555"/>
                              </a:lnTo>
                              <a:lnTo>
                                <a:pt x="193043" y="75691"/>
                              </a:lnTo>
                              <a:lnTo>
                                <a:pt x="138290" y="75691"/>
                              </a:lnTo>
                              <a:lnTo>
                                <a:pt x="144741" y="58089"/>
                              </a:lnTo>
                              <a:lnTo>
                                <a:pt x="148069" y="49288"/>
                              </a:lnTo>
                              <a:lnTo>
                                <a:pt x="149821" y="43814"/>
                              </a:lnTo>
                              <a:lnTo>
                                <a:pt x="150799" y="39509"/>
                              </a:lnTo>
                              <a:lnTo>
                                <a:pt x="178124" y="39509"/>
                              </a:lnTo>
                              <a:lnTo>
                                <a:pt x="162153" y="774"/>
                              </a:lnTo>
                              <a:close/>
                            </a:path>
                            <a:path w="1898015" h="132714">
                              <a:moveTo>
                                <a:pt x="202882" y="99555"/>
                              </a:moveTo>
                              <a:lnTo>
                                <a:pt x="171729" y="99555"/>
                              </a:lnTo>
                              <a:lnTo>
                                <a:pt x="184061" y="130263"/>
                              </a:lnTo>
                              <a:lnTo>
                                <a:pt x="215544" y="130263"/>
                              </a:lnTo>
                              <a:lnTo>
                                <a:pt x="202882" y="99555"/>
                              </a:lnTo>
                              <a:close/>
                            </a:path>
                            <a:path w="1898015" h="132714">
                              <a:moveTo>
                                <a:pt x="178124" y="39509"/>
                              </a:moveTo>
                              <a:lnTo>
                                <a:pt x="151193" y="39509"/>
                              </a:lnTo>
                              <a:lnTo>
                                <a:pt x="152171" y="43611"/>
                              </a:lnTo>
                              <a:lnTo>
                                <a:pt x="153733" y="49085"/>
                              </a:lnTo>
                              <a:lnTo>
                                <a:pt x="156679" y="57899"/>
                              </a:lnTo>
                              <a:lnTo>
                                <a:pt x="162737" y="75691"/>
                              </a:lnTo>
                              <a:lnTo>
                                <a:pt x="193043" y="75691"/>
                              </a:lnTo>
                              <a:lnTo>
                                <a:pt x="178124" y="39509"/>
                              </a:lnTo>
                              <a:close/>
                            </a:path>
                            <a:path w="1898015" h="132714">
                              <a:moveTo>
                                <a:pt x="287528" y="1371"/>
                              </a:moveTo>
                              <a:lnTo>
                                <a:pt x="244297" y="1371"/>
                              </a:lnTo>
                              <a:lnTo>
                                <a:pt x="244297" y="130263"/>
                              </a:lnTo>
                              <a:lnTo>
                                <a:pt x="290855" y="130263"/>
                              </a:lnTo>
                              <a:lnTo>
                                <a:pt x="311102" y="126788"/>
                              </a:lnTo>
                              <a:lnTo>
                                <a:pt x="325518" y="117719"/>
                              </a:lnTo>
                              <a:lnTo>
                                <a:pt x="333516" y="106006"/>
                              </a:lnTo>
                              <a:lnTo>
                                <a:pt x="274231" y="106006"/>
                              </a:lnTo>
                              <a:lnTo>
                                <a:pt x="274231" y="77254"/>
                              </a:lnTo>
                              <a:lnTo>
                                <a:pt x="333751" y="77254"/>
                              </a:lnTo>
                              <a:lnTo>
                                <a:pt x="331044" y="71828"/>
                              </a:lnTo>
                              <a:lnTo>
                                <a:pt x="323644" y="64709"/>
                              </a:lnTo>
                              <a:lnTo>
                                <a:pt x="313347" y="60045"/>
                              </a:lnTo>
                              <a:lnTo>
                                <a:pt x="313347" y="59651"/>
                              </a:lnTo>
                              <a:lnTo>
                                <a:pt x="319764" y="54715"/>
                              </a:lnTo>
                              <a:lnTo>
                                <a:pt x="321023" y="52997"/>
                              </a:lnTo>
                              <a:lnTo>
                                <a:pt x="274231" y="52997"/>
                              </a:lnTo>
                              <a:lnTo>
                                <a:pt x="274231" y="25819"/>
                              </a:lnTo>
                              <a:lnTo>
                                <a:pt x="326370" y="25819"/>
                              </a:lnTo>
                              <a:lnTo>
                                <a:pt x="325622" y="22079"/>
                              </a:lnTo>
                              <a:lnTo>
                                <a:pt x="318258" y="11612"/>
                              </a:lnTo>
                              <a:lnTo>
                                <a:pt x="305652" y="4191"/>
                              </a:lnTo>
                              <a:lnTo>
                                <a:pt x="287528" y="1371"/>
                              </a:lnTo>
                              <a:close/>
                            </a:path>
                            <a:path w="1898015" h="132714">
                              <a:moveTo>
                                <a:pt x="333751" y="77254"/>
                              </a:moveTo>
                              <a:lnTo>
                                <a:pt x="300431" y="77254"/>
                              </a:lnTo>
                              <a:lnTo>
                                <a:pt x="307086" y="82143"/>
                              </a:lnTo>
                              <a:lnTo>
                                <a:pt x="307052" y="90944"/>
                              </a:lnTo>
                              <a:lnTo>
                                <a:pt x="305884" y="97509"/>
                              </a:lnTo>
                              <a:lnTo>
                                <a:pt x="302171" y="102266"/>
                              </a:lnTo>
                              <a:lnTo>
                                <a:pt x="295662" y="105092"/>
                              </a:lnTo>
                              <a:lnTo>
                                <a:pt x="286550" y="106006"/>
                              </a:lnTo>
                              <a:lnTo>
                                <a:pt x="333516" y="106006"/>
                              </a:lnTo>
                              <a:lnTo>
                                <a:pt x="334141" y="105092"/>
                              </a:lnTo>
                              <a:lnTo>
                                <a:pt x="337007" y="90944"/>
                              </a:lnTo>
                              <a:lnTo>
                                <a:pt x="335510" y="80780"/>
                              </a:lnTo>
                              <a:lnTo>
                                <a:pt x="333751" y="77254"/>
                              </a:lnTo>
                              <a:close/>
                            </a:path>
                            <a:path w="1898015" h="132714">
                              <a:moveTo>
                                <a:pt x="326370" y="25819"/>
                              </a:moveTo>
                              <a:lnTo>
                                <a:pt x="293585" y="25819"/>
                              </a:lnTo>
                              <a:lnTo>
                                <a:pt x="298869" y="32067"/>
                              </a:lnTo>
                              <a:lnTo>
                                <a:pt x="298869" y="46748"/>
                              </a:lnTo>
                              <a:lnTo>
                                <a:pt x="293585" y="52997"/>
                              </a:lnTo>
                              <a:lnTo>
                                <a:pt x="321023" y="52997"/>
                              </a:lnTo>
                              <a:lnTo>
                                <a:pt x="324348" y="48458"/>
                              </a:lnTo>
                              <a:lnTo>
                                <a:pt x="327098" y="41394"/>
                              </a:lnTo>
                              <a:lnTo>
                                <a:pt x="328015" y="34035"/>
                              </a:lnTo>
                              <a:lnTo>
                                <a:pt x="326370" y="25819"/>
                              </a:lnTo>
                              <a:close/>
                            </a:path>
                            <a:path w="1898015" h="132714">
                              <a:moveTo>
                                <a:pt x="414667" y="1371"/>
                              </a:moveTo>
                              <a:lnTo>
                                <a:pt x="373189" y="1371"/>
                              </a:lnTo>
                              <a:lnTo>
                                <a:pt x="373189" y="130263"/>
                              </a:lnTo>
                              <a:lnTo>
                                <a:pt x="403123" y="130263"/>
                              </a:lnTo>
                              <a:lnTo>
                                <a:pt x="403123" y="83121"/>
                              </a:lnTo>
                              <a:lnTo>
                                <a:pt x="448389" y="83121"/>
                              </a:lnTo>
                              <a:lnTo>
                                <a:pt x="445711" y="79359"/>
                              </a:lnTo>
                              <a:lnTo>
                                <a:pt x="441802" y="74981"/>
                              </a:lnTo>
                              <a:lnTo>
                                <a:pt x="438518" y="72364"/>
                              </a:lnTo>
                              <a:lnTo>
                                <a:pt x="438518" y="71970"/>
                              </a:lnTo>
                              <a:lnTo>
                                <a:pt x="448151" y="67393"/>
                              </a:lnTo>
                              <a:lnTo>
                                <a:pt x="455982" y="60263"/>
                              </a:lnTo>
                              <a:lnTo>
                                <a:pt x="456648" y="59067"/>
                              </a:lnTo>
                              <a:lnTo>
                                <a:pt x="403123" y="59067"/>
                              </a:lnTo>
                              <a:lnTo>
                                <a:pt x="403123" y="25425"/>
                              </a:lnTo>
                              <a:lnTo>
                                <a:pt x="460546" y="25425"/>
                              </a:lnTo>
                              <a:lnTo>
                                <a:pt x="458158" y="19556"/>
                              </a:lnTo>
                              <a:lnTo>
                                <a:pt x="422559" y="1658"/>
                              </a:lnTo>
                              <a:lnTo>
                                <a:pt x="414667" y="1371"/>
                              </a:lnTo>
                              <a:close/>
                            </a:path>
                            <a:path w="1898015" h="132714">
                              <a:moveTo>
                                <a:pt x="448389" y="83121"/>
                              </a:moveTo>
                              <a:lnTo>
                                <a:pt x="411721" y="83121"/>
                              </a:lnTo>
                              <a:lnTo>
                                <a:pt x="414667" y="83705"/>
                              </a:lnTo>
                              <a:lnTo>
                                <a:pt x="418960" y="88404"/>
                              </a:lnTo>
                              <a:lnTo>
                                <a:pt x="441261" y="130263"/>
                              </a:lnTo>
                              <a:lnTo>
                                <a:pt x="475297" y="130263"/>
                              </a:lnTo>
                              <a:lnTo>
                                <a:pt x="454952" y="93687"/>
                              </a:lnTo>
                              <a:lnTo>
                                <a:pt x="450132" y="85569"/>
                              </a:lnTo>
                              <a:lnTo>
                                <a:pt x="448389" y="83121"/>
                              </a:lnTo>
                              <a:close/>
                            </a:path>
                            <a:path w="1898015" h="132714">
                              <a:moveTo>
                                <a:pt x="460546" y="25425"/>
                              </a:moveTo>
                              <a:lnTo>
                                <a:pt x="417601" y="25425"/>
                              </a:lnTo>
                              <a:lnTo>
                                <a:pt x="420535" y="26200"/>
                              </a:lnTo>
                              <a:lnTo>
                                <a:pt x="423075" y="27381"/>
                              </a:lnTo>
                              <a:lnTo>
                                <a:pt x="428739" y="30124"/>
                              </a:lnTo>
                              <a:lnTo>
                                <a:pt x="432066" y="35788"/>
                              </a:lnTo>
                              <a:lnTo>
                                <a:pt x="432066" y="48894"/>
                              </a:lnTo>
                              <a:lnTo>
                                <a:pt x="428942" y="53784"/>
                              </a:lnTo>
                              <a:lnTo>
                                <a:pt x="424243" y="56527"/>
                              </a:lnTo>
                              <a:lnTo>
                                <a:pt x="421309" y="58089"/>
                              </a:lnTo>
                              <a:lnTo>
                                <a:pt x="417982" y="59067"/>
                              </a:lnTo>
                              <a:lnTo>
                                <a:pt x="456648" y="59067"/>
                              </a:lnTo>
                              <a:lnTo>
                                <a:pt x="461244" y="50820"/>
                              </a:lnTo>
                              <a:lnTo>
                                <a:pt x="463169" y="39306"/>
                              </a:lnTo>
                              <a:lnTo>
                                <a:pt x="461974" y="28936"/>
                              </a:lnTo>
                              <a:lnTo>
                                <a:pt x="460546" y="25425"/>
                              </a:lnTo>
                              <a:close/>
                            </a:path>
                            <a:path w="1898015" h="132714">
                              <a:moveTo>
                                <a:pt x="538467" y="1371"/>
                              </a:moveTo>
                              <a:lnTo>
                                <a:pt x="508546" y="1371"/>
                              </a:lnTo>
                              <a:lnTo>
                                <a:pt x="508546" y="130263"/>
                              </a:lnTo>
                              <a:lnTo>
                                <a:pt x="538467" y="130263"/>
                              </a:lnTo>
                              <a:lnTo>
                                <a:pt x="538467" y="1371"/>
                              </a:lnTo>
                              <a:close/>
                            </a:path>
                            <a:path w="1898015" h="132714">
                              <a:moveTo>
                                <a:pt x="647611" y="0"/>
                              </a:moveTo>
                              <a:lnTo>
                                <a:pt x="618119" y="5284"/>
                              </a:lnTo>
                              <a:lnTo>
                                <a:pt x="595760" y="19681"/>
                              </a:lnTo>
                              <a:lnTo>
                                <a:pt x="581577" y="41008"/>
                              </a:lnTo>
                              <a:lnTo>
                                <a:pt x="576690" y="66700"/>
                              </a:lnTo>
                              <a:lnTo>
                                <a:pt x="576618" y="67081"/>
                              </a:lnTo>
                              <a:lnTo>
                                <a:pt x="580920" y="93188"/>
                              </a:lnTo>
                              <a:lnTo>
                                <a:pt x="593729" y="113809"/>
                              </a:lnTo>
                              <a:lnTo>
                                <a:pt x="614899" y="127351"/>
                              </a:lnTo>
                              <a:lnTo>
                                <a:pt x="644283" y="132219"/>
                              </a:lnTo>
                              <a:lnTo>
                                <a:pt x="654775" y="131718"/>
                              </a:lnTo>
                              <a:lnTo>
                                <a:pt x="665684" y="129970"/>
                              </a:lnTo>
                              <a:lnTo>
                                <a:pt x="676996" y="126610"/>
                              </a:lnTo>
                              <a:lnTo>
                                <a:pt x="688695" y="121272"/>
                              </a:lnTo>
                              <a:lnTo>
                                <a:pt x="683833" y="107378"/>
                              </a:lnTo>
                              <a:lnTo>
                                <a:pt x="648004" y="107378"/>
                              </a:lnTo>
                              <a:lnTo>
                                <a:pt x="631597" y="104405"/>
                              </a:lnTo>
                              <a:lnTo>
                                <a:pt x="619153" y="96059"/>
                              </a:lnTo>
                              <a:lnTo>
                                <a:pt x="611257" y="83204"/>
                              </a:lnTo>
                              <a:lnTo>
                                <a:pt x="608558" y="67081"/>
                              </a:lnTo>
                              <a:lnTo>
                                <a:pt x="608495" y="66700"/>
                              </a:lnTo>
                              <a:lnTo>
                                <a:pt x="610824" y="50831"/>
                              </a:lnTo>
                              <a:lnTo>
                                <a:pt x="618031" y="37479"/>
                              </a:lnTo>
                              <a:lnTo>
                                <a:pt x="630446" y="28272"/>
                              </a:lnTo>
                              <a:lnTo>
                                <a:pt x="648398" y="24841"/>
                              </a:lnTo>
                              <a:lnTo>
                                <a:pt x="682828" y="24841"/>
                              </a:lnTo>
                              <a:lnTo>
                                <a:pt x="682828" y="6057"/>
                              </a:lnTo>
                              <a:lnTo>
                                <a:pt x="675562" y="3546"/>
                              </a:lnTo>
                              <a:lnTo>
                                <a:pt x="667272" y="1638"/>
                              </a:lnTo>
                              <a:lnTo>
                                <a:pt x="657955" y="425"/>
                              </a:lnTo>
                              <a:lnTo>
                                <a:pt x="647611" y="0"/>
                              </a:lnTo>
                              <a:close/>
                            </a:path>
                            <a:path w="1898015" h="132714">
                              <a:moveTo>
                                <a:pt x="680478" y="97789"/>
                              </a:moveTo>
                              <a:lnTo>
                                <a:pt x="673257" y="101683"/>
                              </a:lnTo>
                              <a:lnTo>
                                <a:pt x="665708" y="104713"/>
                              </a:lnTo>
                              <a:lnTo>
                                <a:pt x="657425" y="106678"/>
                              </a:lnTo>
                              <a:lnTo>
                                <a:pt x="648004" y="107378"/>
                              </a:lnTo>
                              <a:lnTo>
                                <a:pt x="683833" y="107378"/>
                              </a:lnTo>
                              <a:lnTo>
                                <a:pt x="680478" y="97789"/>
                              </a:lnTo>
                              <a:close/>
                            </a:path>
                            <a:path w="1898015" h="132714">
                              <a:moveTo>
                                <a:pt x="682828" y="24841"/>
                              </a:moveTo>
                              <a:lnTo>
                                <a:pt x="648398" y="24841"/>
                              </a:lnTo>
                              <a:lnTo>
                                <a:pt x="657380" y="25388"/>
                              </a:lnTo>
                              <a:lnTo>
                                <a:pt x="666122" y="27016"/>
                              </a:lnTo>
                              <a:lnTo>
                                <a:pt x="674610" y="29706"/>
                              </a:lnTo>
                              <a:lnTo>
                                <a:pt x="682828" y="33439"/>
                              </a:lnTo>
                              <a:lnTo>
                                <a:pt x="682828" y="24841"/>
                              </a:lnTo>
                              <a:close/>
                            </a:path>
                            <a:path w="1898015" h="132714">
                              <a:moveTo>
                                <a:pt x="782777" y="774"/>
                              </a:moveTo>
                              <a:lnTo>
                                <a:pt x="759294" y="774"/>
                              </a:lnTo>
                              <a:lnTo>
                                <a:pt x="708634" y="130263"/>
                              </a:lnTo>
                              <a:lnTo>
                                <a:pt x="738759" y="130263"/>
                              </a:lnTo>
                              <a:lnTo>
                                <a:pt x="750493" y="99555"/>
                              </a:lnTo>
                              <a:lnTo>
                                <a:pt x="823506" y="99555"/>
                              </a:lnTo>
                              <a:lnTo>
                                <a:pt x="813666" y="75691"/>
                              </a:lnTo>
                              <a:lnTo>
                                <a:pt x="758913" y="75691"/>
                              </a:lnTo>
                              <a:lnTo>
                                <a:pt x="765365" y="58089"/>
                              </a:lnTo>
                              <a:lnTo>
                                <a:pt x="768692" y="49288"/>
                              </a:lnTo>
                              <a:lnTo>
                                <a:pt x="770445" y="43814"/>
                              </a:lnTo>
                              <a:lnTo>
                                <a:pt x="771423" y="39509"/>
                              </a:lnTo>
                              <a:lnTo>
                                <a:pt x="798748" y="39509"/>
                              </a:lnTo>
                              <a:lnTo>
                                <a:pt x="782777" y="774"/>
                              </a:lnTo>
                              <a:close/>
                            </a:path>
                            <a:path w="1898015" h="132714">
                              <a:moveTo>
                                <a:pt x="823506" y="99555"/>
                              </a:moveTo>
                              <a:lnTo>
                                <a:pt x="792353" y="99555"/>
                              </a:lnTo>
                              <a:lnTo>
                                <a:pt x="804684" y="130263"/>
                              </a:lnTo>
                              <a:lnTo>
                                <a:pt x="836168" y="130263"/>
                              </a:lnTo>
                              <a:lnTo>
                                <a:pt x="823506" y="99555"/>
                              </a:lnTo>
                              <a:close/>
                            </a:path>
                            <a:path w="1898015" h="132714">
                              <a:moveTo>
                                <a:pt x="798748" y="39509"/>
                              </a:moveTo>
                              <a:lnTo>
                                <a:pt x="771817" y="39509"/>
                              </a:lnTo>
                              <a:lnTo>
                                <a:pt x="772795" y="43611"/>
                              </a:lnTo>
                              <a:lnTo>
                                <a:pt x="774357" y="49085"/>
                              </a:lnTo>
                              <a:lnTo>
                                <a:pt x="777290" y="57899"/>
                              </a:lnTo>
                              <a:lnTo>
                                <a:pt x="783361" y="75691"/>
                              </a:lnTo>
                              <a:lnTo>
                                <a:pt x="813666" y="75691"/>
                              </a:lnTo>
                              <a:lnTo>
                                <a:pt x="798748" y="39509"/>
                              </a:lnTo>
                              <a:close/>
                            </a:path>
                            <a:path w="1898015" h="132714">
                              <a:moveTo>
                                <a:pt x="909129" y="25425"/>
                              </a:moveTo>
                              <a:lnTo>
                                <a:pt x="879195" y="25425"/>
                              </a:lnTo>
                              <a:lnTo>
                                <a:pt x="879195" y="130263"/>
                              </a:lnTo>
                              <a:lnTo>
                                <a:pt x="909129" y="130263"/>
                              </a:lnTo>
                              <a:lnTo>
                                <a:pt x="909129" y="25425"/>
                              </a:lnTo>
                              <a:close/>
                            </a:path>
                            <a:path w="1898015" h="132714">
                              <a:moveTo>
                                <a:pt x="949807" y="1371"/>
                              </a:moveTo>
                              <a:lnTo>
                                <a:pt x="841451" y="1371"/>
                              </a:lnTo>
                              <a:lnTo>
                                <a:pt x="841451" y="25425"/>
                              </a:lnTo>
                              <a:lnTo>
                                <a:pt x="942568" y="25425"/>
                              </a:lnTo>
                              <a:lnTo>
                                <a:pt x="949807" y="1371"/>
                              </a:lnTo>
                              <a:close/>
                            </a:path>
                            <a:path w="1898015" h="132714">
                              <a:moveTo>
                                <a:pt x="1008087" y="1371"/>
                              </a:moveTo>
                              <a:lnTo>
                                <a:pt x="978166" y="1371"/>
                              </a:lnTo>
                              <a:lnTo>
                                <a:pt x="978166" y="130263"/>
                              </a:lnTo>
                              <a:lnTo>
                                <a:pt x="1008087" y="130263"/>
                              </a:lnTo>
                              <a:lnTo>
                                <a:pt x="1008087" y="1371"/>
                              </a:lnTo>
                              <a:close/>
                            </a:path>
                            <a:path w="1898015" h="132714">
                              <a:moveTo>
                                <a:pt x="1112735" y="0"/>
                              </a:moveTo>
                              <a:lnTo>
                                <a:pt x="1085763" y="4827"/>
                              </a:lnTo>
                              <a:lnTo>
                                <a:pt x="1064747" y="18383"/>
                              </a:lnTo>
                              <a:lnTo>
                                <a:pt x="1051101" y="39272"/>
                              </a:lnTo>
                              <a:lnTo>
                                <a:pt x="1046238" y="66103"/>
                              </a:lnTo>
                              <a:lnTo>
                                <a:pt x="1051101" y="92941"/>
                              </a:lnTo>
                              <a:lnTo>
                                <a:pt x="1064747" y="113834"/>
                              </a:lnTo>
                              <a:lnTo>
                                <a:pt x="1085763" y="127391"/>
                              </a:lnTo>
                              <a:lnTo>
                                <a:pt x="1112735" y="132219"/>
                              </a:lnTo>
                              <a:lnTo>
                                <a:pt x="1139715" y="127391"/>
                              </a:lnTo>
                              <a:lnTo>
                                <a:pt x="1160735" y="113834"/>
                              </a:lnTo>
                              <a:lnTo>
                                <a:pt x="1164952" y="107378"/>
                              </a:lnTo>
                              <a:lnTo>
                                <a:pt x="1112735" y="107378"/>
                              </a:lnTo>
                              <a:lnTo>
                                <a:pt x="1098748" y="104781"/>
                              </a:lnTo>
                              <a:lnTo>
                                <a:pt x="1087801" y="97013"/>
                              </a:lnTo>
                              <a:lnTo>
                                <a:pt x="1080665" y="84109"/>
                              </a:lnTo>
                              <a:lnTo>
                                <a:pt x="1078115" y="66103"/>
                              </a:lnTo>
                              <a:lnTo>
                                <a:pt x="1080665" y="48104"/>
                              </a:lnTo>
                              <a:lnTo>
                                <a:pt x="1087801" y="35204"/>
                              </a:lnTo>
                              <a:lnTo>
                                <a:pt x="1098748" y="27437"/>
                              </a:lnTo>
                              <a:lnTo>
                                <a:pt x="1112735" y="24841"/>
                              </a:lnTo>
                              <a:lnTo>
                                <a:pt x="1164954" y="24841"/>
                              </a:lnTo>
                              <a:lnTo>
                                <a:pt x="1160735" y="18383"/>
                              </a:lnTo>
                              <a:lnTo>
                                <a:pt x="1139715" y="4827"/>
                              </a:lnTo>
                              <a:lnTo>
                                <a:pt x="1112735" y="0"/>
                              </a:lnTo>
                              <a:close/>
                            </a:path>
                            <a:path w="1898015" h="132714">
                              <a:moveTo>
                                <a:pt x="1164954" y="24841"/>
                              </a:moveTo>
                              <a:lnTo>
                                <a:pt x="1112735" y="24841"/>
                              </a:lnTo>
                              <a:lnTo>
                                <a:pt x="1126728" y="27437"/>
                              </a:lnTo>
                              <a:lnTo>
                                <a:pt x="1137675" y="35204"/>
                              </a:lnTo>
                              <a:lnTo>
                                <a:pt x="1144807" y="48104"/>
                              </a:lnTo>
                              <a:lnTo>
                                <a:pt x="1147356" y="66103"/>
                              </a:lnTo>
                              <a:lnTo>
                                <a:pt x="1144807" y="84109"/>
                              </a:lnTo>
                              <a:lnTo>
                                <a:pt x="1137675" y="97013"/>
                              </a:lnTo>
                              <a:lnTo>
                                <a:pt x="1126728" y="104781"/>
                              </a:lnTo>
                              <a:lnTo>
                                <a:pt x="1112735" y="107378"/>
                              </a:lnTo>
                              <a:lnTo>
                                <a:pt x="1164952" y="107378"/>
                              </a:lnTo>
                              <a:lnTo>
                                <a:pt x="1174382" y="92941"/>
                              </a:lnTo>
                              <a:lnTo>
                                <a:pt x="1179245" y="66103"/>
                              </a:lnTo>
                              <a:lnTo>
                                <a:pt x="1174382" y="39272"/>
                              </a:lnTo>
                              <a:lnTo>
                                <a:pt x="1164954" y="24841"/>
                              </a:lnTo>
                              <a:close/>
                            </a:path>
                            <a:path w="1898015" h="132714">
                              <a:moveTo>
                                <a:pt x="1247305" y="1371"/>
                              </a:moveTo>
                              <a:lnTo>
                                <a:pt x="1217383" y="1371"/>
                              </a:lnTo>
                              <a:lnTo>
                                <a:pt x="1217383" y="130263"/>
                              </a:lnTo>
                              <a:lnTo>
                                <a:pt x="1247305" y="130263"/>
                              </a:lnTo>
                              <a:lnTo>
                                <a:pt x="1247305" y="50660"/>
                              </a:lnTo>
                              <a:lnTo>
                                <a:pt x="1246720" y="46354"/>
                              </a:lnTo>
                              <a:lnTo>
                                <a:pt x="1282972" y="46354"/>
                              </a:lnTo>
                              <a:lnTo>
                                <a:pt x="1247305" y="1371"/>
                              </a:lnTo>
                              <a:close/>
                            </a:path>
                            <a:path w="1898015" h="132714">
                              <a:moveTo>
                                <a:pt x="1282972" y="46354"/>
                              </a:moveTo>
                              <a:lnTo>
                                <a:pt x="1247114" y="46354"/>
                              </a:lnTo>
                              <a:lnTo>
                                <a:pt x="1251419" y="52019"/>
                              </a:lnTo>
                              <a:lnTo>
                                <a:pt x="1255128" y="57111"/>
                              </a:lnTo>
                              <a:lnTo>
                                <a:pt x="1259243" y="62395"/>
                              </a:lnTo>
                              <a:lnTo>
                                <a:pt x="1312633" y="130263"/>
                              </a:lnTo>
                              <a:lnTo>
                                <a:pt x="1340408" y="130263"/>
                              </a:lnTo>
                              <a:lnTo>
                                <a:pt x="1340408" y="82143"/>
                              </a:lnTo>
                              <a:lnTo>
                                <a:pt x="1310487" y="82143"/>
                              </a:lnTo>
                              <a:lnTo>
                                <a:pt x="1306766" y="76669"/>
                              </a:lnTo>
                              <a:lnTo>
                                <a:pt x="1303058" y="71780"/>
                              </a:lnTo>
                              <a:lnTo>
                                <a:pt x="1298943" y="66497"/>
                              </a:lnTo>
                              <a:lnTo>
                                <a:pt x="1282972" y="46354"/>
                              </a:lnTo>
                              <a:close/>
                            </a:path>
                            <a:path w="1898015" h="132714">
                              <a:moveTo>
                                <a:pt x="1340408" y="1371"/>
                              </a:moveTo>
                              <a:lnTo>
                                <a:pt x="1310487" y="1371"/>
                              </a:lnTo>
                              <a:lnTo>
                                <a:pt x="1310556" y="76669"/>
                              </a:lnTo>
                              <a:lnTo>
                                <a:pt x="1310881" y="82143"/>
                              </a:lnTo>
                              <a:lnTo>
                                <a:pt x="1340408" y="82143"/>
                              </a:lnTo>
                              <a:lnTo>
                                <a:pt x="1340408" y="1371"/>
                              </a:lnTo>
                              <a:close/>
                            </a:path>
                            <a:path w="1898015" h="132714">
                              <a:moveTo>
                                <a:pt x="1388922" y="97599"/>
                              </a:moveTo>
                              <a:lnTo>
                                <a:pt x="1377581" y="120091"/>
                              </a:lnTo>
                              <a:lnTo>
                                <a:pt x="1386735" y="125372"/>
                              </a:lnTo>
                              <a:lnTo>
                                <a:pt x="1397158" y="129165"/>
                              </a:lnTo>
                              <a:lnTo>
                                <a:pt x="1408353" y="131453"/>
                              </a:lnTo>
                              <a:lnTo>
                                <a:pt x="1419821" y="132219"/>
                              </a:lnTo>
                              <a:lnTo>
                                <a:pt x="1439130" y="129523"/>
                              </a:lnTo>
                              <a:lnTo>
                                <a:pt x="1454715" y="121802"/>
                              </a:lnTo>
                              <a:lnTo>
                                <a:pt x="1465127" y="109609"/>
                              </a:lnTo>
                              <a:lnTo>
                                <a:pt x="1465652" y="107378"/>
                              </a:lnTo>
                              <a:lnTo>
                                <a:pt x="1418653" y="107378"/>
                              </a:lnTo>
                              <a:lnTo>
                                <a:pt x="1410434" y="106675"/>
                              </a:lnTo>
                              <a:lnTo>
                                <a:pt x="1402764" y="104689"/>
                              </a:lnTo>
                              <a:lnTo>
                                <a:pt x="1395605" y="101602"/>
                              </a:lnTo>
                              <a:lnTo>
                                <a:pt x="1388922" y="97599"/>
                              </a:lnTo>
                              <a:close/>
                            </a:path>
                            <a:path w="1898015" h="132714">
                              <a:moveTo>
                                <a:pt x="1426667" y="0"/>
                              </a:moveTo>
                              <a:lnTo>
                                <a:pt x="1407685" y="3120"/>
                              </a:lnTo>
                              <a:lnTo>
                                <a:pt x="1393761" y="11466"/>
                              </a:lnTo>
                              <a:lnTo>
                                <a:pt x="1385190" y="23515"/>
                              </a:lnTo>
                              <a:lnTo>
                                <a:pt x="1382268" y="37744"/>
                              </a:lnTo>
                              <a:lnTo>
                                <a:pt x="1390826" y="60607"/>
                              </a:lnTo>
                              <a:lnTo>
                                <a:pt x="1409655" y="73786"/>
                              </a:lnTo>
                              <a:lnTo>
                                <a:pt x="1428484" y="83517"/>
                              </a:lnTo>
                              <a:lnTo>
                                <a:pt x="1437043" y="96037"/>
                              </a:lnTo>
                              <a:lnTo>
                                <a:pt x="1437043" y="104444"/>
                              </a:lnTo>
                              <a:lnTo>
                                <a:pt x="1427454" y="107378"/>
                              </a:lnTo>
                              <a:lnTo>
                                <a:pt x="1465652" y="107378"/>
                              </a:lnTo>
                              <a:lnTo>
                                <a:pt x="1468920" y="93497"/>
                              </a:lnTo>
                              <a:lnTo>
                                <a:pt x="1460363" y="69696"/>
                              </a:lnTo>
                              <a:lnTo>
                                <a:pt x="1441538" y="56278"/>
                              </a:lnTo>
                              <a:lnTo>
                                <a:pt x="1422714" y="46896"/>
                              </a:lnTo>
                              <a:lnTo>
                                <a:pt x="1414157" y="35204"/>
                              </a:lnTo>
                              <a:lnTo>
                                <a:pt x="1414157" y="27381"/>
                              </a:lnTo>
                              <a:lnTo>
                                <a:pt x="1420406" y="24841"/>
                              </a:lnTo>
                              <a:lnTo>
                                <a:pt x="1460703" y="24841"/>
                              </a:lnTo>
                              <a:lnTo>
                                <a:pt x="1460703" y="7035"/>
                              </a:lnTo>
                              <a:lnTo>
                                <a:pt x="1454093" y="4286"/>
                              </a:lnTo>
                              <a:lnTo>
                                <a:pt x="1446109" y="2051"/>
                              </a:lnTo>
                              <a:lnTo>
                                <a:pt x="1436912" y="549"/>
                              </a:lnTo>
                              <a:lnTo>
                                <a:pt x="1426667" y="0"/>
                              </a:lnTo>
                              <a:close/>
                            </a:path>
                            <a:path w="1898015" h="132714">
                              <a:moveTo>
                                <a:pt x="1460703" y="24841"/>
                              </a:moveTo>
                              <a:lnTo>
                                <a:pt x="1427645" y="24841"/>
                              </a:lnTo>
                              <a:lnTo>
                                <a:pt x="1435591" y="25421"/>
                              </a:lnTo>
                              <a:lnTo>
                                <a:pt x="1443664" y="27136"/>
                              </a:lnTo>
                              <a:lnTo>
                                <a:pt x="1451992" y="29952"/>
                              </a:lnTo>
                              <a:lnTo>
                                <a:pt x="1460703" y="33832"/>
                              </a:lnTo>
                              <a:lnTo>
                                <a:pt x="1460703" y="24841"/>
                              </a:lnTo>
                              <a:close/>
                            </a:path>
                            <a:path w="1898015" h="132714">
                              <a:moveTo>
                                <a:pt x="1591754" y="1371"/>
                              </a:moveTo>
                              <a:lnTo>
                                <a:pt x="1561820" y="1371"/>
                              </a:lnTo>
                              <a:lnTo>
                                <a:pt x="1561820" y="130263"/>
                              </a:lnTo>
                              <a:lnTo>
                                <a:pt x="1635950" y="130263"/>
                              </a:lnTo>
                              <a:lnTo>
                                <a:pt x="1635950" y="106210"/>
                              </a:lnTo>
                              <a:lnTo>
                                <a:pt x="1591754" y="106210"/>
                              </a:lnTo>
                              <a:lnTo>
                                <a:pt x="1591754" y="1371"/>
                              </a:lnTo>
                              <a:close/>
                            </a:path>
                            <a:path w="1898015" h="132714">
                              <a:moveTo>
                                <a:pt x="1710474" y="25425"/>
                              </a:moveTo>
                              <a:lnTo>
                                <a:pt x="1680552" y="25425"/>
                              </a:lnTo>
                              <a:lnTo>
                                <a:pt x="1680552" y="130263"/>
                              </a:lnTo>
                              <a:lnTo>
                                <a:pt x="1710474" y="130263"/>
                              </a:lnTo>
                              <a:lnTo>
                                <a:pt x="1710474" y="25425"/>
                              </a:lnTo>
                              <a:close/>
                            </a:path>
                            <a:path w="1898015" h="132714">
                              <a:moveTo>
                                <a:pt x="1751164" y="1371"/>
                              </a:moveTo>
                              <a:lnTo>
                                <a:pt x="1642795" y="1371"/>
                              </a:lnTo>
                              <a:lnTo>
                                <a:pt x="1642795" y="25425"/>
                              </a:lnTo>
                              <a:lnTo>
                                <a:pt x="1743925" y="25425"/>
                              </a:lnTo>
                              <a:lnTo>
                                <a:pt x="1751164" y="1371"/>
                              </a:lnTo>
                              <a:close/>
                            </a:path>
                            <a:path w="1898015" h="132714">
                              <a:moveTo>
                                <a:pt x="1826069" y="1371"/>
                              </a:moveTo>
                              <a:lnTo>
                                <a:pt x="1779524" y="1371"/>
                              </a:lnTo>
                              <a:lnTo>
                                <a:pt x="1779524" y="130263"/>
                              </a:lnTo>
                              <a:lnTo>
                                <a:pt x="1822945" y="130263"/>
                              </a:lnTo>
                              <a:lnTo>
                                <a:pt x="1853055" y="125746"/>
                              </a:lnTo>
                              <a:lnTo>
                                <a:pt x="1876763" y="112758"/>
                              </a:lnTo>
                              <a:lnTo>
                                <a:pt x="1881695" y="106210"/>
                              </a:lnTo>
                              <a:lnTo>
                                <a:pt x="1809445" y="106210"/>
                              </a:lnTo>
                              <a:lnTo>
                                <a:pt x="1809445" y="25425"/>
                              </a:lnTo>
                              <a:lnTo>
                                <a:pt x="1883882" y="25425"/>
                              </a:lnTo>
                              <a:lnTo>
                                <a:pt x="1878911" y="18384"/>
                              </a:lnTo>
                              <a:lnTo>
                                <a:pt x="1856350" y="5771"/>
                              </a:lnTo>
                              <a:lnTo>
                                <a:pt x="1826069" y="1371"/>
                              </a:lnTo>
                              <a:close/>
                            </a:path>
                            <a:path w="1898015" h="132714">
                              <a:moveTo>
                                <a:pt x="1883882" y="25425"/>
                              </a:moveTo>
                              <a:lnTo>
                                <a:pt x="1823135" y="25425"/>
                              </a:lnTo>
                              <a:lnTo>
                                <a:pt x="1841546" y="28199"/>
                              </a:lnTo>
                              <a:lnTo>
                                <a:pt x="1854969" y="36182"/>
                              </a:lnTo>
                              <a:lnTo>
                                <a:pt x="1863185" y="48860"/>
                              </a:lnTo>
                              <a:lnTo>
                                <a:pt x="1865972" y="65722"/>
                              </a:lnTo>
                              <a:lnTo>
                                <a:pt x="1863580" y="80958"/>
                              </a:lnTo>
                              <a:lnTo>
                                <a:pt x="1856073" y="93886"/>
                              </a:lnTo>
                              <a:lnTo>
                                <a:pt x="1842955" y="102853"/>
                              </a:lnTo>
                              <a:lnTo>
                                <a:pt x="1823732" y="106210"/>
                              </a:lnTo>
                              <a:lnTo>
                                <a:pt x="1881695" y="106210"/>
                              </a:lnTo>
                              <a:lnTo>
                                <a:pt x="1892291" y="92143"/>
                              </a:lnTo>
                              <a:lnTo>
                                <a:pt x="1897862" y="64744"/>
                              </a:lnTo>
                              <a:lnTo>
                                <a:pt x="1892999" y="38335"/>
                              </a:lnTo>
                              <a:lnTo>
                                <a:pt x="1883882" y="254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/>
                    </wps:wsp>
                  </wpg:wgp>
                </a:graphicData>
              </a:graphic>
            </wp:anchor>
          </w:drawing>
        </mc:Choice>
        <mc:Fallback>
          <w:pict>
            <v:group w14:anchorId="7B0C94F6" id="Group 8" o:spid="_x0000_s1026" style="position:absolute;margin-left:398.15pt;margin-top:-66.85pt;width:113.95pt;height:50.6pt;z-index:251660288" coordsize="19069,84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">
              <v:group id="object 19" o:spid="_x0000_s1027" style="position:absolute;width:19069;height:5530" coordsize="19069,5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">
                <v:shape id="object 20" o:spid="_x0000_s1028" style="position:absolute;left:10832;top:130;width:3689;height:3873;visibility:visible;mso-wrap-style:square;v-text-anchor:top" coordsize="368935,387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" path="m97967,374142r-1016,-5525l96354,362940,96354,,,,,288886r27533,19317l52438,329209r22136,21082l93789,369836r4178,4306xem368642,l272376,r,356971l272034,364705r-978,7557l269481,379628r-2121,7150l301777,351726r20129,-19380l344284,312928r24358,-18073l368642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1" o:spid="_x0000_s1029" type="#_x0000_t75" style="position:absolute;left:15377;top:3802;width:922;height:17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">
                  <v:imagedata r:id="rId3" o:title=""/>
                </v:shape>
                <v:shape id="object 22" o:spid="_x0000_s1030" type="#_x0000_t75" style="position:absolute;left:2764;top:4533;width:922;height:9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">
                  <v:imagedata r:id="rId4" o:title=""/>
                </v:shape>
                <v:shape id="object 23" o:spid="_x0000_s1031" href="" style="position:absolute;width:19069;height:5530;visibility:visible;mso-wrap-style:square;v-text-anchor:top" coordsize="1906904,5530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" o:button="t" path="m1722120,r-48999,6585l1629087,25168r-37309,28824l1562951,91298r-18586,44031l1537779,184327r,82931l1558506,261579r22215,-4701l1604512,253255r25456,-2443l1629968,184327r7241,-35869l1656956,119162r29291,-19754l1722120,92163r35878,7245l1787288,119162r19744,29296l1814271,184327r,83693l1666697,268020r-63899,3950l1549189,282863r-44768,16406l1467044,319756r-31434,23137l1358857,417253r-24927,19892l1306276,449919r-34092,4512l1238096,449919r-27655,-12774l1185518,417253r-55144,-55144l1096216,332957r-41630,-26492l1002919,285165r215,-8661l998680,226803,985838,180024,965389,136949,938112,98357,904789,65031,866200,37751,823126,17299,776346,4454,726643,,676942,4454,630165,17299,587091,37751,548502,65031,515178,98357r-27278,38592l467449,180024r-12843,46779l450151,276504r3376,43266l463310,360913r15671,38512l500024,434797r21010,-5796l539562,418504r18019,-15009l577062,384162,562417,360209,551497,334043r-6825,-28021l542315,276504r6583,-49008l567478,183460r28820,-37307l633603,117330,677636,98748r49007,-6585l775641,98748r44034,18582l856984,146153r28827,37307l904397,227496r6586,49008l904397,325507r-18586,44035l856984,406850r-37309,28825l775641,454259r-48998,6585l711020,460187r-44461,-9414l694058,423817r30794,-24293l762216,379659r47210,-13668l869759,360286r9668,-19178l886580,320624r4439,-21599l892543,276504r-292,-8280l877709,268020r-63909,3950l760183,282863r-44774,16406l678028,319756r-31436,23137l569852,417253r-24924,19892l517275,449919r-34091,4512l449083,449919,421427,437145,396509,417253,346772,367295,319892,342989,288541,319893,251281,299429,206670,283018,153268,272083,89636,268046r838,-18415l92176,249631r,-65304l99419,148458r19751,-29296l148465,99408r35875,-7245l220207,99408r29292,19754l269249,148458r7242,35869l276491,291680r27622,16658l328321,326228r21335,18455l368655,363042r,-178715l362071,135329,343490,91298,314669,53992,277366,25168,233337,6585,184340,,135337,6585,91302,25168,53994,53992,25169,91298,6585,135329,,184327,,553008r92176,l92176,378663r-1689,-51l89636,360197r64828,5319l204511,379787r39116,21148l275662,426889r61487,60904l375458,517082r47492,21290l483184,546595r31846,-2150l543271,538413r25073,-9285l590689,517220r31221,15188l655175,543644r35011,6971l726643,553008r45366,-3731l814978,538495r40006,-17216l891463,498246r54306,54762l1006182,493052,951141,437540r9711,-14411l969689,408119r7894,-15594l984465,376364r33544,15463l1046052,410883r24508,21599l1093495,455574r32667,32219l1164466,517082r47490,21290l1272184,546595r60235,-8223l1379916,517082r38313,-29289l1479794,426809r32134,-26012l1551200,379628r50294,-14234l1666697,360184r147574,l1814271,553008r92176,l1906447,184327r-6585,-48998l1881279,91298,1852455,53992,1815148,25168,1771117,6585,1722120,xe" stroked="f">
                  <v:fill o:detectmouseclick="t"/>
                  <v:path arrowok="t"/>
                </v:shape>
              </v:group>
              <v:shape id="object 26" o:spid="_x0000_s1032" style="position:absolute;left:17;top:7137;width:18980;height:1327;visibility:visible;mso-wrap-style:square;v-text-anchor:top" coordsize="1898015,1327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" path="m77851,1371l,1371,,130263r29921,l29921,76669r40106,l70027,52616r-40106,l29921,25425r40691,l77851,1371xem162153,774r-23469,l88023,130263r30112,l129882,99555r73000,l193043,75691r-54753,l144741,58089r3328,-8801l149821,43814r978,-4305l178124,39509,162153,774xem202882,99555r-31153,l184061,130263r31483,l202882,99555xem178124,39509r-26931,l152171,43611r1562,5474l156679,57899r6058,17792l193043,75691,178124,39509xem287528,1371r-43231,l244297,130263r46558,l311102,126788r14416,-9069l333516,106006r-59285,l274231,77254r59520,l331044,71828r-7400,-7119l313347,60045r,-394l319764,54715r1259,-1718l274231,52997r,-27178l326370,25819r-748,-3740l318258,11612,305652,4191,287528,1371xem333751,77254r-33320,l307086,82143r-34,8801l305884,97509r-3713,4757l295662,105092r-9112,914l333516,106006r625,-914l337007,90944,335510,80780r-1759,-3526xem326370,25819r-32785,l298869,32067r,14681l293585,52997r27438,l324348,48458r2750,-7064l328015,34035r-1645,-8216xem414667,1371r-41478,l373189,130263r29934,l403123,83121r45266,l445711,79359r-3909,-4378l438518,72364r,-394l448151,67393r7831,-7130l456648,59067r-53525,l403123,25425r57423,l458158,19556,422559,1658r-7892,-287xem448389,83121r-36668,l414667,83705r4293,4699l441261,130263r34036,l454952,93687r-4820,-8118l448389,83121xem460546,25425r-42945,l420535,26200r2540,1181l428739,30124r3327,5664l432066,48894r-3124,4890l424243,56527r-2934,1562l417982,59067r38666,l461244,50820r1925,-11514l461974,28936r-1428,-3511xem538467,1371r-29921,l508546,130263r29921,l538467,1371xem647611,l618119,5284,595760,19681,581577,41008r-4887,25692l576618,67081r4302,26107l593729,113809r21170,13542l644283,132219r10492,-501l665684,129970r11312,-3360l688695,121272r-4862,-13894l648004,107378r-16407,-2973l619153,96059,611257,83204,608558,67081r-63,-381l610824,50831r7207,-13352l630446,28272r17952,-3431l682828,24841r,-18784l675562,3546,667272,1638,657955,425,647611,xem680478,97789r-7221,3894l665708,104713r-8283,1965l648004,107378r35829,l680478,97789xem682828,24841r-34430,l657380,25388r8742,1628l674610,29706r8218,3733l682828,24841xem782777,774r-23483,l708634,130263r30125,l750493,99555r73013,l813666,75691r-54753,l765365,58089r3327,-8801l770445,43814r978,-4305l798748,39509,782777,774xem823506,99555r-31153,l804684,130263r31484,l823506,99555xem798748,39509r-26931,l772795,43611r1562,5474l777290,57899r6071,17792l813666,75691,798748,39509xem909129,25425r-29934,l879195,130263r29934,l909129,25425xem949807,1371r-108356,l841451,25425r101117,l949807,1371xem1008087,1371r-29921,l978166,130263r29921,l1008087,1371xem1112735,r-26972,4827l1064747,18383r-13646,20889l1046238,66103r4863,26838l1064747,113834r21016,13557l1112735,132219r26980,-4828l1160735,113834r4217,-6456l1112735,107378r-13987,-2597l1087801,97013r-7136,-12904l1078115,66103r2550,-17999l1087801,35204r10947,-7767l1112735,24841r52219,l1160735,18383,1139715,4827,1112735,xem1164954,24841r-52219,l1126728,27437r10947,7767l1144807,48104r2549,17999l1144807,84109r-7132,12904l1126728,104781r-13993,2597l1164952,107378r9430,-14437l1179245,66103r-4863,-26831l1164954,24841xem1247305,1371r-29922,l1217383,130263r29922,l1247305,50660r-585,-4306l1282972,46354,1247305,1371xem1282972,46354r-35858,l1251419,52019r3709,5092l1259243,62395r53390,67868l1340408,130263r,-48120l1310487,82143r-3721,-5474l1303058,71780r-4115,-5283l1282972,46354xem1340408,1371r-29921,l1310556,76669r325,5474l1340408,82143r,-80772xem1388922,97599r-11341,22492l1386735,125372r10423,3793l1408353,131453r11468,766l1439130,129523r15585,-7721l1465127,109609r525,-2231l1418653,107378r-8219,-703l1402764,104689r-7159,-3087l1388922,97599xem1426667,r-18982,3120l1393761,11466r-8571,12049l1382268,37744r8558,22863l1409655,73786r18829,9731l1437043,96037r,8407l1427454,107378r38198,l1468920,93497r-8557,-23801l1441538,56278r-18824,-9382l1414157,35204r,-7823l1420406,24841r40297,l1460703,7035r-6610,-2749l1446109,2051,1436912,549,1426667,xem1460703,24841r-33058,l1435591,25421r8073,1715l1451992,29952r8711,3880l1460703,24841xem1591754,1371r-29934,l1561820,130263r74130,l1635950,106210r-44196,l1591754,1371xem1710474,25425r-29922,l1680552,130263r29922,l1710474,25425xem1751164,1371r-108369,l1642795,25425r101130,l1751164,1371xem1826069,1371r-46545,l1779524,130263r43421,l1853055,125746r23708,-12988l1881695,106210r-72250,l1809445,25425r74437,l1878911,18384,1856350,5771,1826069,1371xem1883882,25425r-60747,l1841546,28199r13423,7983l1863185,48860r2787,16862l1863580,80958r-7507,12928l1842955,102853r-19223,3357l1881695,106210r10596,-14067l1897862,64744r-4863,-26409l1883882,25425xe" stroked="f">
                <v:path arrowok="t"/>
              </v:shape>
            </v:group>
          </w:pict>
        </mc:Fallback>
      </mc:AlternateContent>
    </w:r>
    <w:r w:rsidR="000819FE">
      <w:rPr>
        <w:rFonts w:ascii="Avenir Next Medium" w:hAnsi="Avenir Next Medium"/>
        <w:b/>
        <w:bCs/>
        <w:sz w:val="44"/>
        <w:szCs w:val="44"/>
      </w:rPr>
      <w:t>Theoretical Calculations RFI</w:t>
    </w:r>
  </w:p>
  <w:p w14:paraId="6C7DCAE2" w14:textId="77777777" w:rsidR="00514044" w:rsidRPr="00514044" w:rsidRDefault="000819FE" w:rsidP="00514044">
    <w:pPr>
      <w:pStyle w:val="Header"/>
      <w:tabs>
        <w:tab w:val="clear" w:pos="4680"/>
      </w:tabs>
      <w:spacing w:before="240"/>
      <w:ind w:left="0"/>
      <w:jc w:val="center"/>
      <w:rPr>
        <w:rFonts w:ascii="Avenir Next Medium" w:hAnsi="Avenir Next Medium"/>
        <w:sz w:val="44"/>
        <w:szCs w:val="44"/>
      </w:rPr>
    </w:pPr>
    <w:r>
      <w:rPr>
        <w:rFonts w:ascii="Avenir Next Medium" w:hAnsi="Avenir Next Medium"/>
        <w:sz w:val="44"/>
        <w:szCs w:val="44"/>
      </w:rPr>
      <w:t>Catch-pit Suitability Check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0E57AE"/>
    <w:multiLevelType w:val="hybridMultilevel"/>
    <w:tmpl w:val="FCF86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8095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EB"/>
    <w:rsid w:val="000064F6"/>
    <w:rsid w:val="00080D93"/>
    <w:rsid w:val="000819FE"/>
    <w:rsid w:val="00086AA7"/>
    <w:rsid w:val="000B12C8"/>
    <w:rsid w:val="000D247E"/>
    <w:rsid w:val="00114C4E"/>
    <w:rsid w:val="00117A40"/>
    <w:rsid w:val="0018478C"/>
    <w:rsid w:val="0018482C"/>
    <w:rsid w:val="00194B1B"/>
    <w:rsid w:val="001961EE"/>
    <w:rsid w:val="001B0945"/>
    <w:rsid w:val="001B326D"/>
    <w:rsid w:val="001D15D6"/>
    <w:rsid w:val="002300F7"/>
    <w:rsid w:val="0027015D"/>
    <w:rsid w:val="002B6C2F"/>
    <w:rsid w:val="002D375D"/>
    <w:rsid w:val="002E086C"/>
    <w:rsid w:val="00317BDC"/>
    <w:rsid w:val="00327043"/>
    <w:rsid w:val="00333C62"/>
    <w:rsid w:val="00335AA7"/>
    <w:rsid w:val="00342A34"/>
    <w:rsid w:val="003664A6"/>
    <w:rsid w:val="00375644"/>
    <w:rsid w:val="00387A59"/>
    <w:rsid w:val="003B16FB"/>
    <w:rsid w:val="003B4C6D"/>
    <w:rsid w:val="003B7DE5"/>
    <w:rsid w:val="003E01E9"/>
    <w:rsid w:val="00402A5D"/>
    <w:rsid w:val="00472451"/>
    <w:rsid w:val="00491391"/>
    <w:rsid w:val="004953EC"/>
    <w:rsid w:val="004A2761"/>
    <w:rsid w:val="004E6CD4"/>
    <w:rsid w:val="005107E7"/>
    <w:rsid w:val="00514044"/>
    <w:rsid w:val="00535682"/>
    <w:rsid w:val="0058268B"/>
    <w:rsid w:val="00595839"/>
    <w:rsid w:val="005A39DF"/>
    <w:rsid w:val="005B2BC3"/>
    <w:rsid w:val="005B751E"/>
    <w:rsid w:val="005C4CF5"/>
    <w:rsid w:val="005C6F95"/>
    <w:rsid w:val="005F70E4"/>
    <w:rsid w:val="006022AD"/>
    <w:rsid w:val="00606D3B"/>
    <w:rsid w:val="0061076A"/>
    <w:rsid w:val="006363D1"/>
    <w:rsid w:val="00655C75"/>
    <w:rsid w:val="0065759D"/>
    <w:rsid w:val="00675283"/>
    <w:rsid w:val="006843CF"/>
    <w:rsid w:val="00687CD4"/>
    <w:rsid w:val="006971B7"/>
    <w:rsid w:val="006C6E7B"/>
    <w:rsid w:val="006D161A"/>
    <w:rsid w:val="0075443F"/>
    <w:rsid w:val="00786D16"/>
    <w:rsid w:val="00791715"/>
    <w:rsid w:val="00794852"/>
    <w:rsid w:val="0080390A"/>
    <w:rsid w:val="008278EB"/>
    <w:rsid w:val="0084219E"/>
    <w:rsid w:val="00850BAF"/>
    <w:rsid w:val="0085493C"/>
    <w:rsid w:val="008564A7"/>
    <w:rsid w:val="008B3B2F"/>
    <w:rsid w:val="008D107C"/>
    <w:rsid w:val="008E3D19"/>
    <w:rsid w:val="008F3CA4"/>
    <w:rsid w:val="00904EDB"/>
    <w:rsid w:val="0092234E"/>
    <w:rsid w:val="00936EBC"/>
    <w:rsid w:val="0096241E"/>
    <w:rsid w:val="00A3231F"/>
    <w:rsid w:val="00A37CE7"/>
    <w:rsid w:val="00A742E1"/>
    <w:rsid w:val="00AB1AEB"/>
    <w:rsid w:val="00AB5714"/>
    <w:rsid w:val="00AF2A88"/>
    <w:rsid w:val="00B024DE"/>
    <w:rsid w:val="00B106CB"/>
    <w:rsid w:val="00B642B4"/>
    <w:rsid w:val="00B82D19"/>
    <w:rsid w:val="00BC1B68"/>
    <w:rsid w:val="00BC48DA"/>
    <w:rsid w:val="00BD5BE2"/>
    <w:rsid w:val="00C07D9C"/>
    <w:rsid w:val="00C20450"/>
    <w:rsid w:val="00C47C64"/>
    <w:rsid w:val="00CD221F"/>
    <w:rsid w:val="00CE0C47"/>
    <w:rsid w:val="00CF791D"/>
    <w:rsid w:val="00D47769"/>
    <w:rsid w:val="00D77D05"/>
    <w:rsid w:val="00D83606"/>
    <w:rsid w:val="00D905B2"/>
    <w:rsid w:val="00DB5BEE"/>
    <w:rsid w:val="00DC660A"/>
    <w:rsid w:val="00DF36FD"/>
    <w:rsid w:val="00E62674"/>
    <w:rsid w:val="00E65CBA"/>
    <w:rsid w:val="00E80BDB"/>
    <w:rsid w:val="00E84588"/>
    <w:rsid w:val="00E84672"/>
    <w:rsid w:val="00EA0791"/>
    <w:rsid w:val="00EF115E"/>
    <w:rsid w:val="00F64E83"/>
    <w:rsid w:val="00F7298C"/>
    <w:rsid w:val="00FA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CE377"/>
  <w15:chartTrackingRefBased/>
  <w15:docId w15:val="{9CDC2D64-BDBB-D04F-B7A4-949F37B1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184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7BDC"/>
    <w:rPr>
      <w:color w:val="21212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843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3CF"/>
    <w:rPr>
      <w:color w:val="212120"/>
      <w:kern w:val="28"/>
    </w:rPr>
  </w:style>
  <w:style w:type="paragraph" w:styleId="Footer">
    <w:name w:val="footer"/>
    <w:basedOn w:val="Normal"/>
    <w:link w:val="FooterChar"/>
    <w:rsid w:val="006843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843CF"/>
    <w:rPr>
      <w:color w:val="212120"/>
      <w:kern w:val="28"/>
    </w:rPr>
  </w:style>
  <w:style w:type="table" w:styleId="TableGrid">
    <w:name w:val="Table Grid"/>
    <w:basedOn w:val="TableNormal"/>
    <w:rsid w:val="00582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268B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8268B"/>
    <w:rPr>
      <w:color w:val="808080"/>
    </w:rPr>
  </w:style>
  <w:style w:type="character" w:styleId="CommentReference">
    <w:name w:val="annotation reference"/>
    <w:basedOn w:val="DefaultParagraphFont"/>
    <w:rsid w:val="003270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7043"/>
  </w:style>
  <w:style w:type="character" w:customStyle="1" w:styleId="CommentTextChar">
    <w:name w:val="Comment Text Char"/>
    <w:basedOn w:val="DefaultParagraphFont"/>
    <w:link w:val="CommentText"/>
    <w:rsid w:val="00327043"/>
    <w:rPr>
      <w:color w:val="212120"/>
      <w:kern w:val="28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270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27043"/>
    <w:rPr>
      <w:b/>
      <w:bCs/>
      <w:color w:val="212120"/>
      <w:kern w:val="28"/>
    </w:rPr>
  </w:style>
  <w:style w:type="paragraph" w:styleId="BalloonText">
    <w:name w:val="Balloon Text"/>
    <w:basedOn w:val="Normal"/>
    <w:link w:val="BalloonTextChar"/>
    <w:semiHidden/>
    <w:unhideWhenUsed/>
    <w:rsid w:val="003270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7043"/>
    <w:rPr>
      <w:rFonts w:ascii="Segoe UI" w:hAnsi="Segoe UI" w:cs="Segoe UI"/>
      <w:color w:val="21212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8F3CA4"/>
    <w:pPr>
      <w:ind w:left="720"/>
      <w:contextualSpacing/>
    </w:pPr>
  </w:style>
  <w:style w:type="table" w:styleId="PlainTable4">
    <w:name w:val="Plain Table 4"/>
    <w:basedOn w:val="TableNormal"/>
    <w:uiPriority w:val="44"/>
    <w:rsid w:val="00E845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1">
    <w:name w:val="p1"/>
    <w:basedOn w:val="Normal"/>
    <w:rsid w:val="00A3231F"/>
    <w:pPr>
      <w:ind w:left="0"/>
    </w:pPr>
    <w:rPr>
      <w:rFonts w:ascii="Arial" w:hAnsi="Arial" w:cs="Arial"/>
      <w:color w:val="000000"/>
      <w:kern w:val="0"/>
      <w:sz w:val="17"/>
      <w:szCs w:val="17"/>
      <w:lang w:val="en-GB" w:eastAsia="en-GB"/>
    </w:rPr>
  </w:style>
  <w:style w:type="character" w:styleId="Hyperlink">
    <w:name w:val="Hyperlink"/>
    <w:basedOn w:val="DefaultParagraphFont"/>
    <w:rsid w:val="002D37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sales@aquafab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velangley/Library/CloudStorage/OneDrive-AquaFabricationsLimited/Documents/Technical%20Data%20Bank%20v2.0/Derby%20Frames%20&amp;%20Bespoke%20Fabrications/10.%20Product%20Testing%20Information/AQUA%20-%20Theoretical%20Calculations%20RFI%20-%20Catch-pit%20Suitability%20Check%20v.1.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AF7907775700469AD96F4205D84E73" ma:contentTypeVersion="13" ma:contentTypeDescription="Create a new document." ma:contentTypeScope="" ma:versionID="59b89ff0d788cb3d0ffe3888cc61b399">
  <xsd:schema xmlns:xsd="http://www.w3.org/2001/XMLSchema" xmlns:xs="http://www.w3.org/2001/XMLSchema" xmlns:p="http://schemas.microsoft.com/office/2006/metadata/properties" xmlns:ns3="f51896a4-b9b4-485a-8225-0521f92b42ab" xmlns:ns4="0e5d111b-1786-4b17-810d-1dcff4291d81" targetNamespace="http://schemas.microsoft.com/office/2006/metadata/properties" ma:root="true" ma:fieldsID="737c44dbb317e96844b140d565bd8226" ns3:_="" ns4:_="">
    <xsd:import namespace="f51896a4-b9b4-485a-8225-0521f92b42ab"/>
    <xsd:import namespace="0e5d111b-1786-4b17-810d-1dcff4291d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896a4-b9b4-485a-8225-0521f92b4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d111b-1786-4b17-810d-1dcff4291d8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48F888-E8DF-4376-A2A3-DAB1EAC832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9C624A-3C37-4E63-95E0-FFF2769EA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896a4-b9b4-485a-8225-0521f92b42ab"/>
    <ds:schemaRef ds:uri="0e5d111b-1786-4b17-810d-1dcff4291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1AB1A2-7308-431C-B464-29779731ED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AQUA - Theoretical Calculations RFI - Catch-pit Suitability Check v.1.2.dotx</Template>
  <TotalTime>0</TotalTime>
  <Pages>4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StockLayouts LLC</Company>
  <LinksUpToDate>false</LinksUpToDate>
  <CharactersWithSpaces>3695</CharactersWithSpaces>
  <SharedDoc>false</SharedDoc>
  <HLinks>
    <vt:vector size="6" baseType="variant">
      <vt:variant>
        <vt:i4>3473521</vt:i4>
      </vt:variant>
      <vt:variant>
        <vt:i4>-1</vt:i4>
      </vt:variant>
      <vt:variant>
        <vt:i4>1027</vt:i4>
      </vt:variant>
      <vt:variant>
        <vt:i4>1</vt:i4>
      </vt:variant>
      <vt:variant>
        <vt:lpwstr>C:\Documents and Settings\tamic\Desktop\TC999D\TC9990901D-PB\TC9990901-IMG03.jpg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Langley</dc:creator>
  <cp:keywords/>
  <dc:description/>
  <cp:lastModifiedBy>David Langley</cp:lastModifiedBy>
  <cp:revision>1</cp:revision>
  <cp:lastPrinted>2026-02-24T13:53:00Z</cp:lastPrinted>
  <dcterms:created xsi:type="dcterms:W3CDTF">2026-10-27T13:22:00Z</dcterms:created>
  <dcterms:modified xsi:type="dcterms:W3CDTF">2026-10-27T13:22:00Z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0x01010085AF7907775700469AD96F4205D84E73</vt:lpwstr>
  </property>
</Properties>
</file>